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Grilledutableau"/>
        <w:tblW w:w="5000" w:type="pct"/>
        <w:tblLook w:val="04A0" w:firstRow="1" w:lastRow="0" w:firstColumn="1" w:lastColumn="0" w:noHBand="0" w:noVBand="1"/>
      </w:tblPr>
      <w:tblGrid>
        <w:gridCol w:w="2549"/>
        <w:gridCol w:w="7712"/>
        <w:gridCol w:w="5127"/>
      </w:tblGrid>
      <w:tr w:rsidR="002A2BBD" w:rsidTr="008A6ACA">
        <w:tc>
          <w:tcPr>
            <w:tcW w:w="5000" w:type="pct"/>
            <w:gridSpan w:val="3"/>
          </w:tcPr>
          <w:p w:rsidR="002A2BBD" w:rsidRDefault="002A2BBD" w:rsidP="002A2BBD">
            <w:r>
              <w:t>CA du</w:t>
            </w:r>
            <w:r w:rsidR="00643D97">
              <w:t>2 mars 2018</w:t>
            </w:r>
          </w:p>
          <w:p w:rsidR="002A2BBD" w:rsidRDefault="002A2BBD" w:rsidP="002A2BBD">
            <w:r>
              <w:t>Présents :</w:t>
            </w:r>
            <w:r w:rsidR="00643D97">
              <w:t xml:space="preserve"> Hugues, Aurélie, Lydie, Emilie, Isabelle, Bérengère, Corinne, </w:t>
            </w:r>
            <w:proofErr w:type="spellStart"/>
            <w:r w:rsidR="00643D97">
              <w:t>Marie-No</w:t>
            </w:r>
            <w:proofErr w:type="spellEnd"/>
            <w:r w:rsidR="00643D97">
              <w:t>,</w:t>
            </w:r>
          </w:p>
          <w:p w:rsidR="002A2BBD" w:rsidRDefault="002A2BBD" w:rsidP="002A2BBD">
            <w:r>
              <w:t>Excusés :</w:t>
            </w:r>
            <w:r w:rsidR="00643D97">
              <w:t xml:space="preserve"> Caro, </w:t>
            </w:r>
            <w:proofErr w:type="spellStart"/>
            <w:r w:rsidR="00643D97">
              <w:t>Fredo</w:t>
            </w:r>
            <w:proofErr w:type="spellEnd"/>
            <w:r w:rsidR="00643D97">
              <w:t xml:space="preserve">, </w:t>
            </w:r>
            <w:proofErr w:type="spellStart"/>
            <w:r w:rsidR="00643D97">
              <w:t>Ghis</w:t>
            </w:r>
            <w:proofErr w:type="spellEnd"/>
            <w:r w:rsidR="00643D97">
              <w:t xml:space="preserve">, </w:t>
            </w:r>
            <w:proofErr w:type="spellStart"/>
            <w:r w:rsidR="00643D97">
              <w:t>Manue</w:t>
            </w:r>
            <w:proofErr w:type="spellEnd"/>
            <w:r w:rsidR="00643D97">
              <w:t>, Françoise, Pascaline, Simon</w:t>
            </w:r>
            <w:r w:rsidR="003963C0">
              <w:t>, Brigitte, Michel, Aude, Seb</w:t>
            </w:r>
            <w:bookmarkStart w:id="0" w:name="_GoBack"/>
            <w:bookmarkEnd w:id="0"/>
          </w:p>
          <w:p w:rsidR="00643D97" w:rsidRDefault="00643D97" w:rsidP="002A2BBD"/>
          <w:p w:rsidR="00643D97" w:rsidRDefault="00643D97" w:rsidP="002A2BBD">
            <w:r>
              <w:t xml:space="preserve">Modérateur : Marie No ; facilitateur : Hugues ; </w:t>
            </w:r>
            <w:proofErr w:type="spellStart"/>
            <w:r>
              <w:t>Timer</w:t>
            </w:r>
            <w:proofErr w:type="spellEnd"/>
            <w:r>
              <w:t> : Lydie</w:t>
            </w:r>
          </w:p>
        </w:tc>
      </w:tr>
      <w:tr w:rsidR="002A2BBD" w:rsidTr="00643D97">
        <w:tc>
          <w:tcPr>
            <w:tcW w:w="828" w:type="pct"/>
          </w:tcPr>
          <w:p w:rsidR="002A2BBD" w:rsidRDefault="002A2BBD" w:rsidP="002A2BBD">
            <w:pPr>
              <w:jc w:val="center"/>
            </w:pPr>
            <w:r>
              <w:t>Points abordés</w:t>
            </w:r>
          </w:p>
        </w:tc>
        <w:tc>
          <w:tcPr>
            <w:tcW w:w="2506" w:type="pct"/>
          </w:tcPr>
          <w:p w:rsidR="002A2BBD" w:rsidRDefault="002A2BBD" w:rsidP="002A2BBD">
            <w:pPr>
              <w:jc w:val="center"/>
            </w:pPr>
            <w:r>
              <w:t>discussion</w:t>
            </w:r>
          </w:p>
        </w:tc>
        <w:tc>
          <w:tcPr>
            <w:tcW w:w="1667" w:type="pct"/>
          </w:tcPr>
          <w:p w:rsidR="002A2BBD" w:rsidRDefault="002A2BBD" w:rsidP="002A2BBD">
            <w:pPr>
              <w:jc w:val="center"/>
            </w:pPr>
            <w:r>
              <w:t>Conclusion/décision</w:t>
            </w:r>
          </w:p>
        </w:tc>
      </w:tr>
      <w:tr w:rsidR="002A2BBD" w:rsidTr="00643D97">
        <w:tc>
          <w:tcPr>
            <w:tcW w:w="828" w:type="pct"/>
          </w:tcPr>
          <w:p w:rsidR="002A2BBD" w:rsidRDefault="00643D97">
            <w:r>
              <w:t>Retro Planning du déménagement</w:t>
            </w:r>
          </w:p>
          <w:p w:rsidR="002A2BBD" w:rsidRDefault="002A2BBD"/>
        </w:tc>
        <w:tc>
          <w:tcPr>
            <w:tcW w:w="2506" w:type="pct"/>
          </w:tcPr>
          <w:p w:rsidR="002A2BBD" w:rsidRDefault="00643D97">
            <w:r>
              <w:t xml:space="preserve">Dimanche 11 : chantier collectif </w:t>
            </w:r>
            <w:r w:rsidR="00261ED5">
              <w:t xml:space="preserve">à partir de 9h : </w:t>
            </w:r>
            <w:r>
              <w:t>les étagères doivent être montées pour que les filles puisse</w:t>
            </w:r>
            <w:r w:rsidR="00261ED5">
              <w:t>nt disposer les produits le 12</w:t>
            </w:r>
          </w:p>
          <w:p w:rsidR="00643D97" w:rsidRDefault="00643D97"/>
          <w:p w:rsidR="00643D97" w:rsidRDefault="00643D97">
            <w:r>
              <w:t>1 chantier avant serait bien : le mercredi 7 mars</w:t>
            </w:r>
          </w:p>
          <w:p w:rsidR="00643D97" w:rsidRDefault="00643D97">
            <w:r>
              <w:t xml:space="preserve">En attente des nouvelles de </w:t>
            </w:r>
            <w:proofErr w:type="spellStart"/>
            <w:r>
              <w:t>Seb</w:t>
            </w:r>
            <w:proofErr w:type="spellEnd"/>
            <w:r>
              <w:t xml:space="preserve"> pour passer l’huile dure = Lydie passe un coup de fil pour savoir si elle peut faire quelque chose ce weekend</w:t>
            </w:r>
          </w:p>
          <w:p w:rsidR="00643D97" w:rsidRDefault="00643D97">
            <w:r>
              <w:t>Mettre dans les étagères dans la chambre froide</w:t>
            </w:r>
          </w:p>
          <w:p w:rsidR="00643D97" w:rsidRDefault="00643D97">
            <w:r>
              <w:t>Enlever les scotchs, nettoyage</w:t>
            </w:r>
          </w:p>
          <w:p w:rsidR="00643D97" w:rsidRDefault="00643D97">
            <w:r>
              <w:t>Peinture terminée</w:t>
            </w:r>
          </w:p>
          <w:p w:rsidR="00643D97" w:rsidRDefault="00643D97"/>
          <w:p w:rsidR="00643D97" w:rsidRDefault="00643D97">
            <w:r>
              <w:t>Samedi 17 : ménage à faire au sol</w:t>
            </w:r>
            <w:r w:rsidR="00261ED5">
              <w:t xml:space="preserve"> à la madeleine</w:t>
            </w:r>
          </w:p>
          <w:p w:rsidR="00261ED5" w:rsidRDefault="00261ED5">
            <w:r>
              <w:t>Déplacer les frigos si possibles</w:t>
            </w:r>
          </w:p>
          <w:p w:rsidR="00261ED5" w:rsidRDefault="00261ED5"/>
          <w:p w:rsidR="00261ED5" w:rsidRDefault="00261ED5">
            <w:pPr>
              <w:rPr>
                <w:b/>
              </w:rPr>
            </w:pPr>
            <w:r>
              <w:t xml:space="preserve">Le 18 : grosse journée pour tout déplacer, </w:t>
            </w:r>
            <w:r w:rsidR="00FD5F03">
              <w:t xml:space="preserve">démontage des étagères, </w:t>
            </w:r>
            <w:r>
              <w:t>camions à charger</w:t>
            </w:r>
            <w:r w:rsidR="00C82010">
              <w:t xml:space="preserve"> </w:t>
            </w:r>
            <w:r w:rsidR="00C82010" w:rsidRPr="00C82010">
              <w:rPr>
                <w:b/>
              </w:rPr>
              <w:t xml:space="preserve">= besoins de </w:t>
            </w:r>
            <w:r w:rsidR="00A60F1D">
              <w:rPr>
                <w:b/>
              </w:rPr>
              <w:t>bénévoles</w:t>
            </w:r>
          </w:p>
          <w:p w:rsidR="004E629A" w:rsidRPr="004E629A" w:rsidRDefault="00FD5F03">
            <w:pPr>
              <w:rPr>
                <w:b/>
                <w:color w:val="FF0000"/>
              </w:rPr>
            </w:pPr>
            <w:r>
              <w:rPr>
                <w:b/>
              </w:rPr>
              <w:t>Pauline fera à manger pour le plat chaud végétarien</w:t>
            </w:r>
            <w:r w:rsidR="004E629A">
              <w:rPr>
                <w:b/>
              </w:rPr>
              <w:t xml:space="preserve"> = la rappeler 3 jours avant pour le nombre = </w:t>
            </w:r>
            <w:r w:rsidR="004E629A" w:rsidRPr="004E629A">
              <w:rPr>
                <w:b/>
                <w:color w:val="FF0000"/>
              </w:rPr>
              <w:t>Marie No avec Caro</w:t>
            </w:r>
          </w:p>
          <w:p w:rsidR="004E629A" w:rsidRPr="004E629A" w:rsidRDefault="00FD5F03" w:rsidP="004E629A">
            <w:pPr>
              <w:rPr>
                <w:b/>
                <w:color w:val="FF0000"/>
              </w:rPr>
            </w:pPr>
            <w:r>
              <w:rPr>
                <w:b/>
              </w:rPr>
              <w:t xml:space="preserve">On </w:t>
            </w:r>
            <w:r w:rsidR="004E629A">
              <w:rPr>
                <w:b/>
              </w:rPr>
              <w:t xml:space="preserve">fournit entrée et dessert = </w:t>
            </w:r>
            <w:r w:rsidR="004E629A" w:rsidRPr="004E629A">
              <w:rPr>
                <w:b/>
                <w:color w:val="FF0000"/>
              </w:rPr>
              <w:t>Marie No avec Caro</w:t>
            </w:r>
          </w:p>
          <w:p w:rsidR="00FD5F03" w:rsidRPr="00FD5F03" w:rsidRDefault="00FD5F03">
            <w:r w:rsidRPr="00FD5F03">
              <w:t>pour le thé et café</w:t>
            </w:r>
            <w:r>
              <w:t xml:space="preserve">, prendre cake à la BS = </w:t>
            </w:r>
            <w:r w:rsidR="004E629A">
              <w:t>Isabelle</w:t>
            </w:r>
          </w:p>
          <w:p w:rsidR="00261ED5" w:rsidRDefault="00261ED5"/>
          <w:p w:rsidR="00261ED5" w:rsidRDefault="00261ED5">
            <w:r>
              <w:t xml:space="preserve">Le plus simple est de faire un </w:t>
            </w:r>
            <w:proofErr w:type="spellStart"/>
            <w:r>
              <w:t>framapad</w:t>
            </w:r>
            <w:proofErr w:type="spellEnd"/>
            <w:r>
              <w:t xml:space="preserve"> pour savoir si les personnes viennent plutôt le matin, midi, soir. Les gens s’inscrivent.</w:t>
            </w:r>
          </w:p>
          <w:p w:rsidR="00261ED5" w:rsidRDefault="00261ED5"/>
          <w:p w:rsidR="00261ED5" w:rsidRDefault="00261ED5">
            <w:r>
              <w:t>Assez de camions normalement.</w:t>
            </w:r>
            <w:r w:rsidR="00FD5F03">
              <w:t xml:space="preserve"> Un master, camion de </w:t>
            </w:r>
            <w:proofErr w:type="spellStart"/>
            <w:r w:rsidR="00FD5F03">
              <w:t>Jluc</w:t>
            </w:r>
            <w:proofErr w:type="spellEnd"/>
            <w:r w:rsidR="00FD5F03">
              <w:t xml:space="preserve">, </w:t>
            </w:r>
            <w:proofErr w:type="spellStart"/>
            <w:r w:rsidR="00FD5F03">
              <w:t>berlingo</w:t>
            </w:r>
            <w:proofErr w:type="spellEnd"/>
            <w:r w:rsidR="00FD5F03">
              <w:t xml:space="preserve">, </w:t>
            </w:r>
          </w:p>
          <w:p w:rsidR="00261ED5" w:rsidRDefault="00261ED5" w:rsidP="00261ED5">
            <w:r>
              <w:t>Si enfants, il faut qu’une personne s’en occupe</w:t>
            </w:r>
          </w:p>
          <w:p w:rsidR="00261ED5" w:rsidRDefault="00261ED5" w:rsidP="00261ED5"/>
          <w:p w:rsidR="00261ED5" w:rsidRDefault="00261ED5" w:rsidP="00261ED5">
            <w:r>
              <w:t xml:space="preserve">Le 19/03 : David va intervenir pour déplacer l’alarme et orange pour </w:t>
            </w:r>
            <w:proofErr w:type="gramStart"/>
            <w:r>
              <w:t>la</w:t>
            </w:r>
            <w:proofErr w:type="gramEnd"/>
            <w:r>
              <w:t xml:space="preserve"> box</w:t>
            </w:r>
          </w:p>
          <w:p w:rsidR="00261ED5" w:rsidRDefault="00261ED5" w:rsidP="00261ED5">
            <w:proofErr w:type="spellStart"/>
            <w:r>
              <w:t>Polair</w:t>
            </w:r>
            <w:proofErr w:type="spellEnd"/>
            <w:r>
              <w:t xml:space="preserve"> vient pour la banque froide, la déconnecte et revient lorsqu’on l’aura déménagée</w:t>
            </w:r>
          </w:p>
          <w:p w:rsidR="00261ED5" w:rsidRDefault="00261ED5" w:rsidP="00261ED5"/>
          <w:p w:rsidR="00261ED5" w:rsidRDefault="00261ED5" w:rsidP="00261ED5">
            <w:r>
              <w:t xml:space="preserve">Le 20/03 : Déménagement du bureau </w:t>
            </w:r>
            <w:r w:rsidRPr="00C82010">
              <w:rPr>
                <w:b/>
              </w:rPr>
              <w:t xml:space="preserve">= besoin de </w:t>
            </w:r>
            <w:r w:rsidR="00A60F1D">
              <w:rPr>
                <w:b/>
              </w:rPr>
              <w:t>bénévoles</w:t>
            </w:r>
          </w:p>
          <w:p w:rsidR="00261ED5" w:rsidRDefault="00261ED5" w:rsidP="00261ED5"/>
          <w:p w:rsidR="00261ED5" w:rsidRDefault="00261ED5" w:rsidP="00261ED5">
            <w:r>
              <w:lastRenderedPageBreak/>
              <w:t>Le 22/03 : grosse livraison qu’on laisse en palette</w:t>
            </w:r>
          </w:p>
          <w:p w:rsidR="00A60F1D" w:rsidRDefault="00A60F1D" w:rsidP="00261ED5"/>
          <w:p w:rsidR="00A60F1D" w:rsidRDefault="00A60F1D" w:rsidP="00261ED5">
            <w:pPr>
              <w:rPr>
                <w:b/>
              </w:rPr>
            </w:pPr>
            <w:r>
              <w:t xml:space="preserve">Le 24/03 : Grosse journée de remplissage des rayons le samedi par </w:t>
            </w:r>
            <w:r w:rsidRPr="00A60F1D">
              <w:rPr>
                <w:b/>
              </w:rPr>
              <w:t>des bénévoles</w:t>
            </w:r>
            <w:r>
              <w:rPr>
                <w:b/>
              </w:rPr>
              <w:t> ;</w:t>
            </w:r>
          </w:p>
          <w:p w:rsidR="00A60F1D" w:rsidRDefault="00A60F1D" w:rsidP="00261ED5">
            <w:r w:rsidRPr="00A60F1D">
              <w:t xml:space="preserve">Nettoyage du magasin du </w:t>
            </w:r>
            <w:proofErr w:type="spellStart"/>
            <w:r w:rsidRPr="00A60F1D">
              <w:t>chef lieu</w:t>
            </w:r>
            <w:proofErr w:type="spellEnd"/>
          </w:p>
          <w:p w:rsidR="00FD5F03" w:rsidRDefault="00FD5F03" w:rsidP="00261ED5">
            <w:r>
              <w:t>Repas ? Solange serait prête à faire quelque chose. A petit budget. Thé, Café.</w:t>
            </w:r>
          </w:p>
          <w:p w:rsidR="004E629A" w:rsidRPr="004E629A" w:rsidRDefault="004E629A" w:rsidP="004E629A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= </w:t>
            </w:r>
            <w:r w:rsidRPr="004E629A">
              <w:rPr>
                <w:b/>
                <w:color w:val="FF0000"/>
              </w:rPr>
              <w:t>Marie No avec Caro</w:t>
            </w:r>
          </w:p>
          <w:p w:rsidR="004E629A" w:rsidRDefault="004E629A" w:rsidP="00261ED5"/>
          <w:p w:rsidR="00FD5F03" w:rsidRDefault="00FD5F03" w:rsidP="00261ED5"/>
          <w:p w:rsidR="00FD5F03" w:rsidRDefault="00FD5F03" w:rsidP="00261ED5">
            <w:r>
              <w:t xml:space="preserve">Qui manage les équipes ? Hugues, Denis, </w:t>
            </w:r>
            <w:proofErr w:type="spellStart"/>
            <w:r>
              <w:t>Seb</w:t>
            </w:r>
            <w:proofErr w:type="spellEnd"/>
            <w:r>
              <w:t xml:space="preserve"> et les filles.</w:t>
            </w:r>
          </w:p>
          <w:p w:rsidR="00FD5F03" w:rsidRPr="00A60F1D" w:rsidRDefault="00FD5F03" w:rsidP="00261ED5">
            <w:r>
              <w:t>Hélène a déjà fait un tableau pour recenser</w:t>
            </w:r>
          </w:p>
          <w:p w:rsidR="00A60F1D" w:rsidRDefault="00A60F1D" w:rsidP="00261ED5">
            <w:pPr>
              <w:rPr>
                <w:b/>
              </w:rPr>
            </w:pPr>
          </w:p>
          <w:p w:rsidR="00A60F1D" w:rsidRDefault="00A60F1D" w:rsidP="00261ED5"/>
        </w:tc>
        <w:tc>
          <w:tcPr>
            <w:tcW w:w="1667" w:type="pct"/>
          </w:tcPr>
          <w:p w:rsidR="002A2BBD" w:rsidRDefault="002A2BBD"/>
          <w:p w:rsidR="00261ED5" w:rsidRDefault="00261ED5"/>
          <w:p w:rsidR="00261ED5" w:rsidRDefault="00261ED5"/>
          <w:p w:rsidR="00261ED5" w:rsidRDefault="00261ED5"/>
          <w:p w:rsidR="00261ED5" w:rsidRDefault="00261ED5"/>
          <w:p w:rsidR="00261ED5" w:rsidRDefault="00261ED5"/>
          <w:p w:rsidR="00261ED5" w:rsidRDefault="00261ED5"/>
          <w:p w:rsidR="00261ED5" w:rsidRDefault="00261ED5"/>
          <w:p w:rsidR="00261ED5" w:rsidRDefault="00261ED5"/>
          <w:p w:rsidR="00261ED5" w:rsidRDefault="00261ED5"/>
          <w:p w:rsidR="00261ED5" w:rsidRDefault="00261ED5"/>
          <w:p w:rsidR="00261ED5" w:rsidRDefault="00261ED5"/>
          <w:p w:rsidR="00261ED5" w:rsidRDefault="00261ED5"/>
          <w:p w:rsidR="00261ED5" w:rsidRDefault="00261ED5">
            <w:r>
              <w:t>Marie No centralise les personnes pour savoir s’il y a des besoins.</w:t>
            </w:r>
          </w:p>
          <w:p w:rsidR="00261ED5" w:rsidRDefault="00261ED5"/>
          <w:p w:rsidR="00A60F1D" w:rsidRDefault="00A60F1D">
            <w:r>
              <w:t>Mettre les producteurs dans la boucle</w:t>
            </w:r>
          </w:p>
          <w:p w:rsidR="00394F4C" w:rsidRDefault="00394F4C">
            <w:r>
              <w:t xml:space="preserve">Mettre </w:t>
            </w:r>
            <w:r w:rsidR="00CE6B6F">
              <w:t>une feuille papier</w:t>
            </w:r>
          </w:p>
        </w:tc>
      </w:tr>
      <w:tr w:rsidR="002A2BBD" w:rsidTr="00643D97">
        <w:tc>
          <w:tcPr>
            <w:tcW w:w="828" w:type="pct"/>
          </w:tcPr>
          <w:p w:rsidR="002A2BBD" w:rsidRDefault="00643D97">
            <w:r>
              <w:t>Questions diverses</w:t>
            </w:r>
          </w:p>
          <w:p w:rsidR="002A2BBD" w:rsidRDefault="002A2BBD"/>
        </w:tc>
        <w:tc>
          <w:tcPr>
            <w:tcW w:w="2506" w:type="pct"/>
          </w:tcPr>
          <w:p w:rsidR="002A2BBD" w:rsidRDefault="00A60F1D">
            <w:r>
              <w:t>Nico Perrot en stage du 12 mars au 12 avril à raison de 24h par semaine</w:t>
            </w:r>
          </w:p>
        </w:tc>
        <w:tc>
          <w:tcPr>
            <w:tcW w:w="1667" w:type="pct"/>
          </w:tcPr>
          <w:p w:rsidR="002A2BBD" w:rsidRDefault="002A2BBD"/>
        </w:tc>
      </w:tr>
      <w:tr w:rsidR="002A2BBD" w:rsidTr="00643D97">
        <w:tc>
          <w:tcPr>
            <w:tcW w:w="828" w:type="pct"/>
          </w:tcPr>
          <w:p w:rsidR="002A2BBD" w:rsidRDefault="004E629A">
            <w:r>
              <w:t>Balance vrac</w:t>
            </w:r>
          </w:p>
          <w:p w:rsidR="002A2BBD" w:rsidRDefault="002A2BBD"/>
        </w:tc>
        <w:tc>
          <w:tcPr>
            <w:tcW w:w="2506" w:type="pct"/>
          </w:tcPr>
          <w:p w:rsidR="002A2BBD" w:rsidRDefault="004E629A">
            <w:r>
              <w:t xml:space="preserve">Balance qui permet de faire la tare des </w:t>
            </w:r>
            <w:r w:rsidR="00F70B17">
              <w:t>réceptacles pour le vrac.</w:t>
            </w:r>
          </w:p>
          <w:p w:rsidR="004E629A" w:rsidRDefault="004E629A"/>
          <w:p w:rsidR="004E629A" w:rsidRDefault="004E629A">
            <w:r>
              <w:t xml:space="preserve">2 choix : </w:t>
            </w:r>
          </w:p>
          <w:p w:rsidR="004E629A" w:rsidRDefault="004E629A">
            <w:r>
              <w:t>une qui fait un code barre que la caissière doit rentrer manuellement</w:t>
            </w:r>
          </w:p>
          <w:p w:rsidR="004E629A" w:rsidRDefault="004E629A">
            <w:r>
              <w:t>une qui fait un autre code barre où la caissière fait juste un double scan</w:t>
            </w:r>
          </w:p>
          <w:p w:rsidR="004E629A" w:rsidRDefault="004E629A">
            <w:r>
              <w:t>1200€ d’écart de prix</w:t>
            </w:r>
          </w:p>
          <w:p w:rsidR="004E629A" w:rsidRDefault="00F70B17">
            <w:r>
              <w:t xml:space="preserve">Isabelle </w:t>
            </w:r>
            <w:proofErr w:type="gramStart"/>
            <w:r>
              <w:t>a</w:t>
            </w:r>
            <w:proofErr w:type="gramEnd"/>
            <w:r>
              <w:t xml:space="preserve"> besoin de retourner au local pour voir comment cela fonctionne pour la caissière. </w:t>
            </w:r>
          </w:p>
          <w:p w:rsidR="00F70B17" w:rsidRDefault="00F70B17">
            <w:r>
              <w:t>Appeler Manu pour être sûr que le poids soit indiqué sous le code barre.</w:t>
            </w:r>
          </w:p>
          <w:p w:rsidR="000B02AB" w:rsidRDefault="000B02AB"/>
          <w:p w:rsidR="000B02AB" w:rsidRDefault="000B02AB">
            <w:r>
              <w:t>Débat autour d’acheter des pot</w:t>
            </w:r>
            <w:r w:rsidR="00884DAA">
              <w:t>s</w:t>
            </w:r>
            <w:r>
              <w:t xml:space="preserve"> neufs pour lancer cette action</w:t>
            </w:r>
          </w:p>
        </w:tc>
        <w:tc>
          <w:tcPr>
            <w:tcW w:w="1667" w:type="pct"/>
          </w:tcPr>
          <w:p w:rsidR="000B02AB" w:rsidRDefault="000B02AB">
            <w:r>
              <w:t xml:space="preserve">Achat de la </w:t>
            </w:r>
            <w:proofErr w:type="spellStart"/>
            <w:r>
              <w:t>scannette</w:t>
            </w:r>
            <w:proofErr w:type="spellEnd"/>
            <w:r>
              <w:t xml:space="preserve"> sous réserve de l’avis </w:t>
            </w:r>
            <w:proofErr w:type="gramStart"/>
            <w:r>
              <w:t>de Isabelle</w:t>
            </w:r>
            <w:proofErr w:type="gramEnd"/>
            <w:r>
              <w:t>.</w:t>
            </w:r>
          </w:p>
          <w:p w:rsidR="000B02AB" w:rsidRDefault="000B02AB"/>
          <w:p w:rsidR="00F70B17" w:rsidRDefault="00F70B17">
            <w:r>
              <w:t>Aller filmer au local comment fonctionne =Lydie</w:t>
            </w:r>
          </w:p>
          <w:p w:rsidR="00F70B17" w:rsidRDefault="00F70B17"/>
          <w:p w:rsidR="00F70B17" w:rsidRDefault="00F70B17"/>
          <w:p w:rsidR="002A2BBD" w:rsidRDefault="00F70B17">
            <w:r>
              <w:t>Report de la décision</w:t>
            </w:r>
          </w:p>
        </w:tc>
      </w:tr>
      <w:tr w:rsidR="002A2BBD" w:rsidTr="00643D97">
        <w:tc>
          <w:tcPr>
            <w:tcW w:w="828" w:type="pct"/>
          </w:tcPr>
          <w:p w:rsidR="002A2BBD" w:rsidRDefault="000B02AB">
            <w:r>
              <w:t xml:space="preserve"> Bois, planches</w:t>
            </w:r>
          </w:p>
          <w:p w:rsidR="002A2BBD" w:rsidRDefault="002A2BBD"/>
        </w:tc>
        <w:tc>
          <w:tcPr>
            <w:tcW w:w="2506" w:type="pct"/>
          </w:tcPr>
          <w:p w:rsidR="002A2BBD" w:rsidRDefault="000B02AB">
            <w:r>
              <w:t>Beaucoup en rab lors du déménagement</w:t>
            </w:r>
          </w:p>
          <w:p w:rsidR="000B02AB" w:rsidRDefault="000B02AB">
            <w:r>
              <w:t>Proposition aux nouveaux producteurs qui s’installent</w:t>
            </w:r>
          </w:p>
        </w:tc>
        <w:tc>
          <w:tcPr>
            <w:tcW w:w="1667" w:type="pct"/>
          </w:tcPr>
          <w:p w:rsidR="002A2BBD" w:rsidRDefault="000B02AB">
            <w:r>
              <w:t>validé</w:t>
            </w:r>
          </w:p>
        </w:tc>
      </w:tr>
      <w:tr w:rsidR="002A2BBD" w:rsidTr="00643D97">
        <w:tc>
          <w:tcPr>
            <w:tcW w:w="828" w:type="pct"/>
          </w:tcPr>
          <w:p w:rsidR="002A2BBD" w:rsidRDefault="000B02AB">
            <w:r>
              <w:t xml:space="preserve">Achat au </w:t>
            </w:r>
            <w:proofErr w:type="spellStart"/>
            <w:r>
              <w:t>trège</w:t>
            </w:r>
            <w:proofErr w:type="spellEnd"/>
          </w:p>
          <w:p w:rsidR="002A2BBD" w:rsidRDefault="002A2BBD"/>
        </w:tc>
        <w:tc>
          <w:tcPr>
            <w:tcW w:w="2506" w:type="pct"/>
          </w:tcPr>
          <w:p w:rsidR="002A2BBD" w:rsidRDefault="000B02AB">
            <w:r>
              <w:t>Trop du coup c’est Jean Luc qui rachète</w:t>
            </w:r>
            <w:r w:rsidR="00884DAA">
              <w:t xml:space="preserve"> au prix juste</w:t>
            </w:r>
          </w:p>
          <w:p w:rsidR="00884DAA" w:rsidRDefault="00884DAA">
            <w:r>
              <w:t>Don à l’</w:t>
            </w:r>
            <w:proofErr w:type="spellStart"/>
            <w:r>
              <w:t>accorderie</w:t>
            </w:r>
            <w:proofErr w:type="spellEnd"/>
            <w:r>
              <w:t xml:space="preserve"> si besoin</w:t>
            </w:r>
          </w:p>
        </w:tc>
        <w:tc>
          <w:tcPr>
            <w:tcW w:w="1667" w:type="pct"/>
          </w:tcPr>
          <w:p w:rsidR="002A2BBD" w:rsidRDefault="00884DAA">
            <w:r>
              <w:t>Ok</w:t>
            </w:r>
          </w:p>
        </w:tc>
      </w:tr>
      <w:tr w:rsidR="002A2BBD" w:rsidTr="00643D97">
        <w:tc>
          <w:tcPr>
            <w:tcW w:w="828" w:type="pct"/>
          </w:tcPr>
          <w:p w:rsidR="002A2BBD" w:rsidRDefault="000B02AB">
            <w:r>
              <w:t>Banque froide de coupe</w:t>
            </w:r>
          </w:p>
          <w:p w:rsidR="002A2BBD" w:rsidRDefault="002A2BBD"/>
        </w:tc>
        <w:tc>
          <w:tcPr>
            <w:tcW w:w="2506" w:type="pct"/>
          </w:tcPr>
          <w:p w:rsidR="000B02AB" w:rsidRDefault="000B02AB">
            <w:r>
              <w:t>A vendredi</w:t>
            </w:r>
          </w:p>
          <w:p w:rsidR="002A2BBD" w:rsidRDefault="000B02AB">
            <w:r>
              <w:t>prix estimé au plus juste, en fonction de son utilisation 700€</w:t>
            </w:r>
          </w:p>
          <w:p w:rsidR="000B02AB" w:rsidRDefault="000B02AB">
            <w:r>
              <w:t>demander à Camille pour l’</w:t>
            </w:r>
            <w:r w:rsidR="0035028F">
              <w:t>amortissement</w:t>
            </w:r>
          </w:p>
          <w:p w:rsidR="000B02AB" w:rsidRDefault="000B02AB">
            <w:r>
              <w:t>est ce qu’on baisse le prix car ce sont des locaux</w:t>
            </w:r>
          </w:p>
        </w:tc>
        <w:tc>
          <w:tcPr>
            <w:tcW w:w="1667" w:type="pct"/>
          </w:tcPr>
          <w:p w:rsidR="002A2BBD" w:rsidRDefault="000B02AB" w:rsidP="000B02AB">
            <w:r>
              <w:t>Prix juste et acceptation de la discussion</w:t>
            </w:r>
            <w:r w:rsidR="0035028F">
              <w:t xml:space="preserve"> si besoin</w:t>
            </w:r>
          </w:p>
        </w:tc>
      </w:tr>
      <w:tr w:rsidR="002A2BBD" w:rsidTr="00643D97">
        <w:tc>
          <w:tcPr>
            <w:tcW w:w="828" w:type="pct"/>
          </w:tcPr>
          <w:p w:rsidR="002A2BBD" w:rsidRDefault="00884DAA">
            <w:r>
              <w:t>Boite à thé</w:t>
            </w:r>
          </w:p>
          <w:p w:rsidR="002A2BBD" w:rsidRDefault="002A2BBD"/>
        </w:tc>
        <w:tc>
          <w:tcPr>
            <w:tcW w:w="2506" w:type="pct"/>
          </w:tcPr>
          <w:p w:rsidR="002A2BBD" w:rsidRDefault="00884DAA">
            <w:r>
              <w:t xml:space="preserve">Isabelle appelle Gaia pour avoir des boites à thé, des pelles </w:t>
            </w:r>
            <w:proofErr w:type="gramStart"/>
            <w:r>
              <w:t>peut</w:t>
            </w:r>
            <w:proofErr w:type="gramEnd"/>
            <w:r>
              <w:t xml:space="preserve"> être.</w:t>
            </w:r>
          </w:p>
          <w:p w:rsidR="00884DAA" w:rsidRDefault="00884DAA">
            <w:r>
              <w:t>Tisanes pour mettre en vrac : boites en fer avec couvercles transparent à prévoir</w:t>
            </w:r>
          </w:p>
          <w:p w:rsidR="00884DAA" w:rsidRDefault="00884DAA"/>
          <w:p w:rsidR="00884DAA" w:rsidRDefault="00884DAA">
            <w:r>
              <w:t>Donner les dimensions à Hugues pour fabriquer les meubles.</w:t>
            </w:r>
          </w:p>
          <w:p w:rsidR="00884DAA" w:rsidRDefault="00884DAA"/>
        </w:tc>
        <w:tc>
          <w:tcPr>
            <w:tcW w:w="1667" w:type="pct"/>
          </w:tcPr>
          <w:p w:rsidR="002A2BBD" w:rsidRDefault="002A2BBD"/>
        </w:tc>
      </w:tr>
      <w:tr w:rsidR="002A2BBD" w:rsidTr="00643D97">
        <w:tc>
          <w:tcPr>
            <w:tcW w:w="828" w:type="pct"/>
          </w:tcPr>
          <w:p w:rsidR="002A2BBD" w:rsidRDefault="00884DAA">
            <w:r>
              <w:lastRenderedPageBreak/>
              <w:t>café</w:t>
            </w:r>
          </w:p>
          <w:p w:rsidR="002A2BBD" w:rsidRDefault="002A2BBD"/>
        </w:tc>
        <w:tc>
          <w:tcPr>
            <w:tcW w:w="2506" w:type="pct"/>
          </w:tcPr>
          <w:p w:rsidR="002A2BBD" w:rsidRDefault="00884DAA">
            <w:r>
              <w:t>Vraquier peut être distribué par le vendeur de café</w:t>
            </w:r>
          </w:p>
        </w:tc>
        <w:tc>
          <w:tcPr>
            <w:tcW w:w="1667" w:type="pct"/>
          </w:tcPr>
          <w:p w:rsidR="002A2BBD" w:rsidRDefault="00884DAA">
            <w:r>
              <w:t>Coco s’occupe de Terra Kawa</w:t>
            </w:r>
          </w:p>
        </w:tc>
      </w:tr>
      <w:tr w:rsidR="002A2BBD" w:rsidTr="00643D97">
        <w:tc>
          <w:tcPr>
            <w:tcW w:w="828" w:type="pct"/>
          </w:tcPr>
          <w:p w:rsidR="002A2BBD" w:rsidRDefault="0055208C">
            <w:r>
              <w:t>ERP</w:t>
            </w:r>
          </w:p>
          <w:p w:rsidR="002A2BBD" w:rsidRDefault="002A2BBD"/>
        </w:tc>
        <w:tc>
          <w:tcPr>
            <w:tcW w:w="2506" w:type="pct"/>
          </w:tcPr>
          <w:p w:rsidR="002A2BBD" w:rsidRDefault="0055208C">
            <w:r>
              <w:t>Dossier à faire,</w:t>
            </w:r>
          </w:p>
          <w:p w:rsidR="0055208C" w:rsidRDefault="0055208C">
            <w:r>
              <w:t>Demande à un bureau d’étude ?</w:t>
            </w:r>
          </w:p>
        </w:tc>
        <w:tc>
          <w:tcPr>
            <w:tcW w:w="1667" w:type="pct"/>
          </w:tcPr>
          <w:p w:rsidR="002A2BBD" w:rsidRDefault="0055208C">
            <w:r>
              <w:t>Attend le retour</w:t>
            </w:r>
          </w:p>
        </w:tc>
      </w:tr>
      <w:tr w:rsidR="002A2BBD" w:rsidTr="00643D97">
        <w:tc>
          <w:tcPr>
            <w:tcW w:w="828" w:type="pct"/>
          </w:tcPr>
          <w:p w:rsidR="002A2BBD" w:rsidRDefault="0055208C">
            <w:r>
              <w:t>viande</w:t>
            </w:r>
          </w:p>
          <w:p w:rsidR="002A2BBD" w:rsidRDefault="002A2BBD"/>
        </w:tc>
        <w:tc>
          <w:tcPr>
            <w:tcW w:w="2506" w:type="pct"/>
          </w:tcPr>
          <w:p w:rsidR="002A2BBD" w:rsidRDefault="008B433E">
            <w:r>
              <w:t>Prévu dans la réserve un espace réservé pour la viande</w:t>
            </w:r>
          </w:p>
          <w:p w:rsidR="008B433E" w:rsidRDefault="003A2E65">
            <w:r>
              <w:t>Est-ce qu’on achète un frigo spécial pour avoir plus de viande ?</w:t>
            </w:r>
          </w:p>
          <w:p w:rsidR="008B433E" w:rsidRDefault="008B433E">
            <w:r>
              <w:t xml:space="preserve">Est-ce que l’on veut </w:t>
            </w:r>
            <w:r w:rsidR="003A2E65">
              <w:t>développer la viande ?</w:t>
            </w:r>
          </w:p>
          <w:p w:rsidR="003A2E65" w:rsidRDefault="003A2E65"/>
          <w:p w:rsidR="003A2E65" w:rsidRDefault="003A2E65">
            <w:r>
              <w:t>Il faut savoir qu’il y a des pertes de viandes depuis le début.</w:t>
            </w:r>
          </w:p>
        </w:tc>
        <w:tc>
          <w:tcPr>
            <w:tcW w:w="1667" w:type="pct"/>
          </w:tcPr>
          <w:p w:rsidR="003A2E65" w:rsidRDefault="003A2E65" w:rsidP="003A2E65">
            <w:r>
              <w:t>On peut commencer avec le petit frigo et voir ensuite.</w:t>
            </w:r>
          </w:p>
          <w:p w:rsidR="002A2BBD" w:rsidRDefault="002A2BBD"/>
        </w:tc>
      </w:tr>
      <w:tr w:rsidR="002A2BBD" w:rsidTr="00643D97">
        <w:tc>
          <w:tcPr>
            <w:tcW w:w="828" w:type="pct"/>
          </w:tcPr>
          <w:p w:rsidR="002A2BBD" w:rsidRDefault="003A2E65">
            <w:r>
              <w:t>Lieu de stockage</w:t>
            </w:r>
          </w:p>
          <w:p w:rsidR="002A2BBD" w:rsidRDefault="002A2BBD"/>
        </w:tc>
        <w:tc>
          <w:tcPr>
            <w:tcW w:w="2506" w:type="pct"/>
          </w:tcPr>
          <w:p w:rsidR="002A2BBD" w:rsidRDefault="003A2E65">
            <w:r>
              <w:t>Voir avec les entrepôts d’en face ce qui est à louer et à quel prix.</w:t>
            </w:r>
          </w:p>
          <w:p w:rsidR="00592D2B" w:rsidRDefault="00592D2B">
            <w:r>
              <w:t>Matériel d’animation</w:t>
            </w:r>
          </w:p>
          <w:p w:rsidR="00592D2B" w:rsidRDefault="00592D2B">
            <w:r>
              <w:t>Chariote</w:t>
            </w:r>
          </w:p>
        </w:tc>
        <w:tc>
          <w:tcPr>
            <w:tcW w:w="1667" w:type="pct"/>
          </w:tcPr>
          <w:p w:rsidR="002A2BBD" w:rsidRDefault="003A2E65">
            <w:r>
              <w:t>Aurélie</w:t>
            </w:r>
          </w:p>
        </w:tc>
      </w:tr>
      <w:tr w:rsidR="002A2BBD" w:rsidTr="00643D97">
        <w:tc>
          <w:tcPr>
            <w:tcW w:w="828" w:type="pct"/>
          </w:tcPr>
          <w:p w:rsidR="002A2BBD" w:rsidRDefault="00C35CBE">
            <w:r>
              <w:t>communication</w:t>
            </w:r>
          </w:p>
          <w:p w:rsidR="002A2BBD" w:rsidRDefault="002A2BBD"/>
        </w:tc>
        <w:tc>
          <w:tcPr>
            <w:tcW w:w="2506" w:type="pct"/>
          </w:tcPr>
          <w:p w:rsidR="002A2BBD" w:rsidRDefault="00C35CBE">
            <w:proofErr w:type="spellStart"/>
            <w:r>
              <w:t>Aurelie</w:t>
            </w:r>
            <w:proofErr w:type="spellEnd"/>
            <w:r>
              <w:t xml:space="preserve"> s’occupe de refaire le flyer avec les modifications nécessaires avec le logiciel de Bérangère</w:t>
            </w:r>
          </w:p>
          <w:p w:rsidR="00C35CBE" w:rsidRDefault="00C35CBE">
            <w:r>
              <w:t>Adresse, horaires d’ouvertures</w:t>
            </w:r>
          </w:p>
          <w:p w:rsidR="00CE6B6F" w:rsidRDefault="00CE6B6F"/>
          <w:p w:rsidR="00CE6B6F" w:rsidRDefault="00CE6B6F">
            <w:proofErr w:type="gramStart"/>
            <w:r>
              <w:t>La</w:t>
            </w:r>
            <w:proofErr w:type="gramEnd"/>
            <w:r>
              <w:t xml:space="preserve"> </w:t>
            </w:r>
            <w:proofErr w:type="spellStart"/>
            <w:r>
              <w:t>com</w:t>
            </w:r>
            <w:proofErr w:type="spellEnd"/>
            <w:r>
              <w:t xml:space="preserve"> déco a réfléchi sur la déco extérieure. Tout l’affichage </w:t>
            </w:r>
            <w:proofErr w:type="gramStart"/>
            <w:r>
              <w:t xml:space="preserve">de </w:t>
            </w:r>
            <w:proofErr w:type="spellStart"/>
            <w:r>
              <w:t>aqualogia</w:t>
            </w:r>
            <w:proofErr w:type="spellEnd"/>
            <w:proofErr w:type="gramEnd"/>
            <w:r>
              <w:t xml:space="preserve"> sera enlevé.</w:t>
            </w:r>
          </w:p>
          <w:p w:rsidR="000F5C5B" w:rsidRDefault="000F5C5B"/>
          <w:p w:rsidR="000F5C5B" w:rsidRDefault="000F5C5B">
            <w:r>
              <w:t>Refaire les tampons</w:t>
            </w:r>
          </w:p>
        </w:tc>
        <w:tc>
          <w:tcPr>
            <w:tcW w:w="1667" w:type="pct"/>
          </w:tcPr>
          <w:p w:rsidR="002A2BBD" w:rsidRDefault="002A2BBD"/>
        </w:tc>
      </w:tr>
      <w:tr w:rsidR="002A2BBD" w:rsidTr="00643D97">
        <w:tc>
          <w:tcPr>
            <w:tcW w:w="828" w:type="pct"/>
          </w:tcPr>
          <w:p w:rsidR="002A2BBD" w:rsidRDefault="00DE2EC9">
            <w:r>
              <w:t>Film d’animation</w:t>
            </w:r>
          </w:p>
          <w:p w:rsidR="002A2BBD" w:rsidRDefault="002A2BBD"/>
        </w:tc>
        <w:tc>
          <w:tcPr>
            <w:tcW w:w="2506" w:type="pct"/>
          </w:tcPr>
          <w:p w:rsidR="002A2BBD" w:rsidRDefault="00DE2EC9">
            <w:r>
              <w:t>Idée de la faire tourner au magasin</w:t>
            </w:r>
          </w:p>
          <w:p w:rsidR="00DE2EC9" w:rsidRDefault="00DE2EC9"/>
        </w:tc>
        <w:tc>
          <w:tcPr>
            <w:tcW w:w="1667" w:type="pct"/>
          </w:tcPr>
          <w:p w:rsidR="002A2BBD" w:rsidRDefault="00DE2EC9">
            <w:r>
              <w:t>Trouver un endroit pour une personne regardant une vidéo</w:t>
            </w:r>
          </w:p>
        </w:tc>
      </w:tr>
      <w:tr w:rsidR="000F5C5B" w:rsidTr="00643D97">
        <w:tc>
          <w:tcPr>
            <w:tcW w:w="828" w:type="pct"/>
          </w:tcPr>
          <w:p w:rsidR="000F5C5B" w:rsidRDefault="000F5C5B">
            <w:r>
              <w:t xml:space="preserve">Mail </w:t>
            </w:r>
            <w:proofErr w:type="spellStart"/>
            <w:r>
              <w:t>zero</w:t>
            </w:r>
            <w:proofErr w:type="spellEnd"/>
            <w:r>
              <w:t xml:space="preserve"> pesticides</w:t>
            </w:r>
          </w:p>
        </w:tc>
        <w:tc>
          <w:tcPr>
            <w:tcW w:w="2506" w:type="pct"/>
          </w:tcPr>
          <w:p w:rsidR="000F5C5B" w:rsidRDefault="000F5C5B">
            <w:r>
              <w:t xml:space="preserve">Proposition de signer une charte </w:t>
            </w:r>
            <w:proofErr w:type="spellStart"/>
            <w:r>
              <w:t>zero</w:t>
            </w:r>
            <w:proofErr w:type="spellEnd"/>
            <w:r>
              <w:t xml:space="preserve"> pesticides en lien avec Cyvlamen</w:t>
            </w:r>
          </w:p>
        </w:tc>
        <w:tc>
          <w:tcPr>
            <w:tcW w:w="1667" w:type="pct"/>
          </w:tcPr>
          <w:p w:rsidR="000F5C5B" w:rsidRDefault="000F5C5B">
            <w:r>
              <w:t>OK !</w:t>
            </w:r>
          </w:p>
        </w:tc>
      </w:tr>
      <w:tr w:rsidR="000F5C5B" w:rsidTr="00643D97">
        <w:tc>
          <w:tcPr>
            <w:tcW w:w="828" w:type="pct"/>
          </w:tcPr>
          <w:p w:rsidR="000F5C5B" w:rsidRDefault="000F5C5B">
            <w:r>
              <w:t xml:space="preserve">Baby phone </w:t>
            </w:r>
          </w:p>
        </w:tc>
        <w:tc>
          <w:tcPr>
            <w:tcW w:w="2506" w:type="pct"/>
          </w:tcPr>
          <w:p w:rsidR="000F5C5B" w:rsidRDefault="000F5C5B">
            <w:r>
              <w:t>Lien entre réserve et caisse</w:t>
            </w:r>
          </w:p>
        </w:tc>
        <w:tc>
          <w:tcPr>
            <w:tcW w:w="1667" w:type="pct"/>
          </w:tcPr>
          <w:p w:rsidR="000F5C5B" w:rsidRDefault="000F5C5B">
            <w:r>
              <w:t xml:space="preserve">Achat de </w:t>
            </w:r>
            <w:proofErr w:type="spellStart"/>
            <w:r>
              <w:t>talky</w:t>
            </w:r>
            <w:proofErr w:type="spellEnd"/>
            <w:r>
              <w:t xml:space="preserve"> </w:t>
            </w:r>
            <w:proofErr w:type="spellStart"/>
            <w:r>
              <w:t>walky</w:t>
            </w:r>
            <w:proofErr w:type="spellEnd"/>
          </w:p>
          <w:p w:rsidR="000F5C5B" w:rsidRDefault="000F5C5B"/>
        </w:tc>
      </w:tr>
    </w:tbl>
    <w:p w:rsidR="008779A0" w:rsidRDefault="003963C0"/>
    <w:sectPr w:rsidR="008779A0" w:rsidSect="008A6AC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B01"/>
    <w:rsid w:val="000B02AB"/>
    <w:rsid w:val="000F5C5B"/>
    <w:rsid w:val="00261ED5"/>
    <w:rsid w:val="0028287C"/>
    <w:rsid w:val="002A2BBD"/>
    <w:rsid w:val="0035028F"/>
    <w:rsid w:val="00394F4C"/>
    <w:rsid w:val="003963C0"/>
    <w:rsid w:val="003A2E65"/>
    <w:rsid w:val="004E629A"/>
    <w:rsid w:val="0055208C"/>
    <w:rsid w:val="00592D2B"/>
    <w:rsid w:val="00643D97"/>
    <w:rsid w:val="006A59A4"/>
    <w:rsid w:val="007A4E76"/>
    <w:rsid w:val="00884DAA"/>
    <w:rsid w:val="008A6ACA"/>
    <w:rsid w:val="008B433E"/>
    <w:rsid w:val="00916B01"/>
    <w:rsid w:val="00A60F1D"/>
    <w:rsid w:val="00B75E3F"/>
    <w:rsid w:val="00C35CBE"/>
    <w:rsid w:val="00C82010"/>
    <w:rsid w:val="00CE6B6F"/>
    <w:rsid w:val="00DE2EC9"/>
    <w:rsid w:val="00F70B17"/>
    <w:rsid w:val="00FD5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D89CE3-7362-4023-8CCE-6FD1D9E71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2A2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eije\Documents\biobauges\mod&#232;le%20compte%20rendu%20CA.dot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modèle compte rendu CA</Template>
  <TotalTime>94</TotalTime>
  <Pages>3</Pages>
  <Words>722</Words>
  <Characters>3974</Characters>
  <Application>Microsoft Office Word</Application>
  <DocSecurity>0</DocSecurity>
  <Lines>33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Meije</dc:creator>
  <cp:keywords/>
  <dc:description/>
  <cp:lastModifiedBy>Meije</cp:lastModifiedBy>
  <cp:revision>14</cp:revision>
  <dcterms:created xsi:type="dcterms:W3CDTF">2018-03-02T19:47:00Z</dcterms:created>
  <dcterms:modified xsi:type="dcterms:W3CDTF">2018-03-02T21:46:00Z</dcterms:modified>
</cp:coreProperties>
</file>