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2832"/>
        <w:gridCol w:w="7429"/>
        <w:gridCol w:w="5127"/>
      </w:tblGrid>
      <w:tr w:rsidR="002A2BBD" w:rsidTr="008A6ACA">
        <w:tc>
          <w:tcPr>
            <w:tcW w:w="5000" w:type="pct"/>
            <w:gridSpan w:val="3"/>
          </w:tcPr>
          <w:p w:rsidR="002A2BBD" w:rsidRDefault="002A2BBD" w:rsidP="002A2BBD">
            <w:r>
              <w:t>C</w:t>
            </w:r>
            <w:r w:rsidR="00CE3C80">
              <w:t>OPIL</w:t>
            </w:r>
            <w:r>
              <w:t xml:space="preserve"> du</w:t>
            </w:r>
            <w:r w:rsidR="00CE3C80">
              <w:t xml:space="preserve"> 30 03 2017</w:t>
            </w:r>
          </w:p>
          <w:p w:rsidR="002A2BBD" w:rsidRDefault="002A2BBD" w:rsidP="002A2BBD">
            <w:r>
              <w:t>Présents :</w:t>
            </w:r>
            <w:r w:rsidR="00CE3C80">
              <w:t xml:space="preserve"> </w:t>
            </w:r>
            <w:proofErr w:type="spellStart"/>
            <w:r w:rsidR="00CE3C80">
              <w:t>Manue</w:t>
            </w:r>
            <w:proofErr w:type="spellEnd"/>
            <w:r w:rsidR="00CE3C80">
              <w:t xml:space="preserve">, Benoit C, Hugues, Thomas, </w:t>
            </w:r>
            <w:proofErr w:type="spellStart"/>
            <w:r w:rsidR="00CE3C80">
              <w:t>Ghis</w:t>
            </w:r>
            <w:proofErr w:type="spellEnd"/>
            <w:r w:rsidR="00CE3C80">
              <w:t>, Hervé, Meije</w:t>
            </w:r>
          </w:p>
          <w:p w:rsidR="002A2BBD" w:rsidRDefault="002A2BBD" w:rsidP="002A2BBD">
            <w:r>
              <w:t>Excusés :</w:t>
            </w:r>
            <w:r w:rsidR="00CE3C80">
              <w:t xml:space="preserve"> </w:t>
            </w:r>
            <w:r w:rsidR="002173D6">
              <w:t>Valérie</w:t>
            </w:r>
          </w:p>
        </w:tc>
      </w:tr>
      <w:tr w:rsidR="002A2BBD" w:rsidTr="006D002D">
        <w:tc>
          <w:tcPr>
            <w:tcW w:w="920" w:type="pct"/>
          </w:tcPr>
          <w:p w:rsidR="002A2BBD" w:rsidRDefault="002A2BBD" w:rsidP="002A2BBD">
            <w:pPr>
              <w:jc w:val="center"/>
            </w:pPr>
            <w:r>
              <w:t>Points abordés</w:t>
            </w:r>
          </w:p>
        </w:tc>
        <w:tc>
          <w:tcPr>
            <w:tcW w:w="2414" w:type="pct"/>
          </w:tcPr>
          <w:p w:rsidR="002A2BBD" w:rsidRDefault="002A2BBD" w:rsidP="002A2BBD">
            <w:pPr>
              <w:jc w:val="center"/>
            </w:pPr>
            <w:r>
              <w:t>discussion</w:t>
            </w:r>
          </w:p>
        </w:tc>
        <w:tc>
          <w:tcPr>
            <w:tcW w:w="1666" w:type="pct"/>
          </w:tcPr>
          <w:p w:rsidR="002A2BBD" w:rsidRDefault="002A2BBD" w:rsidP="002A2BBD">
            <w:pPr>
              <w:jc w:val="center"/>
            </w:pPr>
            <w:r>
              <w:t>Conclusion/décision</w:t>
            </w:r>
          </w:p>
        </w:tc>
      </w:tr>
      <w:tr w:rsidR="002A2BBD" w:rsidTr="006D002D">
        <w:tc>
          <w:tcPr>
            <w:tcW w:w="920" w:type="pct"/>
          </w:tcPr>
          <w:p w:rsidR="002A2BBD" w:rsidRDefault="00CE3C80">
            <w:r>
              <w:t>Vote de Simon</w:t>
            </w:r>
          </w:p>
          <w:p w:rsidR="002A2BBD" w:rsidRDefault="002A2BBD"/>
        </w:tc>
        <w:tc>
          <w:tcPr>
            <w:tcW w:w="2414" w:type="pct"/>
          </w:tcPr>
          <w:p w:rsidR="002A2BBD" w:rsidRDefault="00F941B1">
            <w:r>
              <w:t>Déception d’Hélène qui n’était pas au courant de la date de la visite.</w:t>
            </w:r>
          </w:p>
          <w:p w:rsidR="00F941B1" w:rsidRDefault="00F941B1">
            <w:r>
              <w:t xml:space="preserve">Essai de Solange d’avoir fait au mieux. </w:t>
            </w:r>
          </w:p>
          <w:p w:rsidR="00F941B1" w:rsidRDefault="00F941B1">
            <w:r>
              <w:t xml:space="preserve">Visite du 14 mars. Visite d’une palestinienne la semaine </w:t>
            </w:r>
            <w:r w:rsidR="004D18A1">
              <w:t>dernière a permis de faire des photos.</w:t>
            </w:r>
          </w:p>
          <w:p w:rsidR="00F941B1" w:rsidRDefault="00F941B1" w:rsidP="004D18A1">
            <w:r>
              <w:t xml:space="preserve">« Jardin du </w:t>
            </w:r>
            <w:proofErr w:type="spellStart"/>
            <w:r>
              <w:t>Potiroux</w:t>
            </w:r>
            <w:proofErr w:type="spellEnd"/>
            <w:r>
              <w:t> »</w:t>
            </w:r>
            <w:r w:rsidR="004D18A1">
              <w:t> :</w:t>
            </w:r>
            <w:r>
              <w:t xml:space="preserve"> légumes et herbes aromatiques depuis 2015 ; à plein temps depuis cette année</w:t>
            </w:r>
            <w:r w:rsidR="004D18A1">
              <w:t xml:space="preserve"> avec un ami qui vient 2 jours par semaine</w:t>
            </w:r>
            <w:r>
              <w:t>. Ils sont branchés</w:t>
            </w:r>
            <w:r w:rsidR="004D18A1">
              <w:t xml:space="preserve"> aussi</w:t>
            </w:r>
            <w:r>
              <w:t xml:space="preserve"> par la culture (musiciens, </w:t>
            </w:r>
            <w:proofErr w:type="spellStart"/>
            <w:r>
              <w:t>tin</w:t>
            </w:r>
            <w:r w:rsidR="005D3EAA">
              <w:t>k</w:t>
            </w:r>
            <w:r>
              <w:t>iète</w:t>
            </w:r>
            <w:proofErr w:type="spellEnd"/>
            <w:r>
              <w:t xml:space="preserve"> la gui</w:t>
            </w:r>
            <w:r w:rsidR="004D18A1">
              <w:t>n</w:t>
            </w:r>
            <w:r>
              <w:t xml:space="preserve">guette). Dispose de terrains </w:t>
            </w:r>
            <w:r w:rsidR="004D18A1">
              <w:t>familiaux (anciennes prairies à vache), de serres, une serre à semis avec couches chaudes (fumier de cheval ou d’âne frais 50 cm de haut et les cagettes dessus ; 40/50° dans le tas de fumier)… tout à la main, transport en tracteur. Organisé en planches permanentes paillées l’hiver par des feuilles d’arbres de la commune. Compost du fumier au moins 3 mois. En bio, on a le droit d’utiliser du fumier à partir du moment où il est composté.</w:t>
            </w:r>
          </w:p>
          <w:p w:rsidR="004D18A1" w:rsidRDefault="004D18A1" w:rsidP="004D18A1">
            <w:r>
              <w:t>Avoir une empreinte environnementale la plus faible possible ; association de culture ; source sur le terrain goutte à goutte ; traitement par purin.</w:t>
            </w:r>
          </w:p>
          <w:p w:rsidR="004D18A1" w:rsidRDefault="004D18A1" w:rsidP="004D18A1">
            <w:r>
              <w:t xml:space="preserve">Fait tous ses plants ou de </w:t>
            </w:r>
            <w:proofErr w:type="spellStart"/>
            <w:r>
              <w:t>Essem’bio</w:t>
            </w:r>
            <w:proofErr w:type="spellEnd"/>
            <w:r>
              <w:t xml:space="preserve"> de Bourg les Valence ; pas d’hybride. </w:t>
            </w:r>
          </w:p>
          <w:p w:rsidR="004D18A1" w:rsidRDefault="004D18A1" w:rsidP="004D18A1">
            <w:r>
              <w:t>Motivation : agriculture paysanne ; autonomie maximum.</w:t>
            </w:r>
          </w:p>
          <w:p w:rsidR="004D18A1" w:rsidRDefault="004D18A1" w:rsidP="004D18A1">
            <w:r>
              <w:t>Projet : mettre en place des poules pondeuses ; traction animale</w:t>
            </w:r>
            <w:r w:rsidR="00A60CF8">
              <w:t> ; rester dans les réseaux locaux</w:t>
            </w:r>
            <w:r w:rsidR="005D3EAA">
              <w:t>…</w:t>
            </w:r>
          </w:p>
          <w:p w:rsidR="005D3EAA" w:rsidRDefault="005D3EAA" w:rsidP="004D18A1">
            <w:r>
              <w:t xml:space="preserve">…. </w:t>
            </w:r>
            <w:proofErr w:type="spellStart"/>
            <w:r>
              <w:t>Cf</w:t>
            </w:r>
            <w:proofErr w:type="spellEnd"/>
            <w:r>
              <w:t xml:space="preserve"> fiche exploitation</w:t>
            </w:r>
          </w:p>
        </w:tc>
        <w:tc>
          <w:tcPr>
            <w:tcW w:w="1666" w:type="pct"/>
          </w:tcPr>
          <w:p w:rsidR="002A2BBD" w:rsidRDefault="005D3EAA">
            <w:r>
              <w:t>Vote :</w:t>
            </w:r>
          </w:p>
          <w:p w:rsidR="005D3EAA" w:rsidRDefault="005D3EAA">
            <w:r>
              <w:t>Géographie :</w:t>
            </w:r>
          </w:p>
          <w:p w:rsidR="005D3EAA" w:rsidRDefault="005D3EAA">
            <w:r>
              <w:t>Moyenne : 5</w:t>
            </w:r>
          </w:p>
          <w:p w:rsidR="005D3EAA" w:rsidRDefault="005D3EAA"/>
          <w:p w:rsidR="005D3EAA" w:rsidRDefault="005D3EAA">
            <w:r>
              <w:t>Qualité : 4 + 5 + 5+ 4 +4 + 4 + 5 +5</w:t>
            </w:r>
          </w:p>
          <w:p w:rsidR="005D3EAA" w:rsidRDefault="005D3EAA">
            <w:r>
              <w:t xml:space="preserve">Moyenne : </w:t>
            </w:r>
            <w:r w:rsidR="00B52778">
              <w:t>4.5</w:t>
            </w:r>
          </w:p>
          <w:p w:rsidR="005D3EAA" w:rsidRDefault="005D3EAA"/>
          <w:p w:rsidR="005D3EAA" w:rsidRDefault="005D3EAA">
            <w:r>
              <w:t>Motivation :</w:t>
            </w:r>
            <w:r w:rsidR="00B52778">
              <w:t xml:space="preserve"> 5+5+5+5+5+5+4+4</w:t>
            </w:r>
          </w:p>
          <w:p w:rsidR="00B52778" w:rsidRDefault="00B52778">
            <w:r>
              <w:t>Moyenne : 4.75</w:t>
            </w:r>
          </w:p>
          <w:p w:rsidR="005D3EAA" w:rsidRDefault="005D3EAA"/>
          <w:p w:rsidR="00B52778" w:rsidRDefault="00B52778"/>
          <w:p w:rsidR="00B52778" w:rsidRDefault="00B52778">
            <w:r>
              <w:t xml:space="preserve">Informer Simon : </w:t>
            </w:r>
            <w:r w:rsidRPr="00B52778">
              <w:rPr>
                <w:b/>
                <w:color w:val="FF0000"/>
              </w:rPr>
              <w:t>Claudia</w:t>
            </w:r>
          </w:p>
          <w:p w:rsidR="00B52778" w:rsidRDefault="00B52778" w:rsidP="00B52778">
            <w:r>
              <w:t xml:space="preserve">Côté paperasse : </w:t>
            </w:r>
            <w:r>
              <w:rPr>
                <w:b/>
                <w:color w:val="FF0000"/>
              </w:rPr>
              <w:t>Thomas</w:t>
            </w:r>
          </w:p>
        </w:tc>
      </w:tr>
      <w:tr w:rsidR="002A2BBD" w:rsidTr="006D002D">
        <w:tc>
          <w:tcPr>
            <w:tcW w:w="920" w:type="pct"/>
          </w:tcPr>
          <w:p w:rsidR="002A2BBD" w:rsidRDefault="00CE3C80">
            <w:r>
              <w:t>Compte rendu AG producteur</w:t>
            </w:r>
          </w:p>
          <w:p w:rsidR="002A2BBD" w:rsidRDefault="002A2BBD"/>
        </w:tc>
        <w:tc>
          <w:tcPr>
            <w:tcW w:w="2414" w:type="pct"/>
          </w:tcPr>
          <w:p w:rsidR="002A2BBD" w:rsidRDefault="00B01E13" w:rsidP="00924592">
            <w:r>
              <w:t xml:space="preserve">Grosse réflexion sur l’utilité de </w:t>
            </w:r>
            <w:proofErr w:type="spellStart"/>
            <w:r>
              <w:t>Cap’bauges</w:t>
            </w:r>
            <w:proofErr w:type="spellEnd"/>
            <w:r>
              <w:t xml:space="preserve">. </w:t>
            </w:r>
            <w:r w:rsidR="00924592">
              <w:t>Retournement de situation par les salariées qui disent que le fonctionnement est ok  dommage de le changer avant de devoir le rechanger lors de la transformation du magasin.</w:t>
            </w:r>
          </w:p>
          <w:p w:rsidR="00924592" w:rsidRDefault="00924592" w:rsidP="00924592">
            <w:r>
              <w:t xml:space="preserve">Revote : Philippe, secrétaire, </w:t>
            </w:r>
            <w:proofErr w:type="spellStart"/>
            <w:r>
              <w:t>JLuc</w:t>
            </w:r>
            <w:proofErr w:type="spellEnd"/>
            <w:r>
              <w:t xml:space="preserve"> trésorier ; dégonflage des bulles : jacques, benoit B, </w:t>
            </w:r>
            <w:proofErr w:type="spellStart"/>
            <w:r>
              <w:t>JLuc</w:t>
            </w:r>
            <w:proofErr w:type="spellEnd"/>
            <w:r>
              <w:t xml:space="preserve">, Philippe, </w:t>
            </w:r>
          </w:p>
          <w:p w:rsidR="00924592" w:rsidRDefault="00924592" w:rsidP="00924592">
            <w:r>
              <w:t>jacques s’est engagé de s’occuper des 3 ans du magasin</w:t>
            </w:r>
          </w:p>
          <w:p w:rsidR="00924592" w:rsidRDefault="00924592" w:rsidP="00924592">
            <w:r>
              <w:t xml:space="preserve">copil : Thomas, les 2 </w:t>
            </w:r>
            <w:proofErr w:type="spellStart"/>
            <w:r>
              <w:t>Benoit</w:t>
            </w:r>
            <w:r w:rsidR="00644713">
              <w:t>’s</w:t>
            </w:r>
            <w:proofErr w:type="spellEnd"/>
            <w:r>
              <w:t xml:space="preserve"> s’alternent, </w:t>
            </w:r>
            <w:proofErr w:type="spellStart"/>
            <w:r>
              <w:t>Ghis</w:t>
            </w:r>
            <w:proofErr w:type="spellEnd"/>
          </w:p>
          <w:p w:rsidR="00644713" w:rsidRDefault="00644713" w:rsidP="00924592">
            <w:r>
              <w:t xml:space="preserve">discours </w:t>
            </w:r>
            <w:proofErr w:type="gramStart"/>
            <w:r>
              <w:t>de Hugues</w:t>
            </w:r>
            <w:proofErr w:type="gramEnd"/>
            <w:r>
              <w:t xml:space="preserve"> apprécié</w:t>
            </w:r>
          </w:p>
        </w:tc>
        <w:tc>
          <w:tcPr>
            <w:tcW w:w="1666" w:type="pct"/>
          </w:tcPr>
          <w:p w:rsidR="002A2BBD" w:rsidRDefault="00924592">
            <w:r>
              <w:t>13 mai = 3 ans du magasin</w:t>
            </w:r>
          </w:p>
        </w:tc>
      </w:tr>
      <w:tr w:rsidR="002A2BBD" w:rsidTr="006D002D">
        <w:tc>
          <w:tcPr>
            <w:tcW w:w="920" w:type="pct"/>
          </w:tcPr>
          <w:p w:rsidR="002A2BBD" w:rsidRDefault="00CE3C80">
            <w:r>
              <w:t>Demande d’entrée des agriculteurs de vache du Noyer</w:t>
            </w:r>
            <w:r w:rsidR="00644713">
              <w:t xml:space="preserve"> « ferme du </w:t>
            </w:r>
            <w:r w:rsidR="0064412E">
              <w:t>chêne</w:t>
            </w:r>
            <w:r w:rsidR="00644713">
              <w:t> »</w:t>
            </w:r>
          </w:p>
          <w:p w:rsidR="002A2BBD" w:rsidRDefault="002A2BBD"/>
        </w:tc>
        <w:tc>
          <w:tcPr>
            <w:tcW w:w="2414" w:type="pct"/>
          </w:tcPr>
          <w:p w:rsidR="00644713" w:rsidRDefault="00CE3C80" w:rsidP="00CE3C80">
            <w:r>
              <w:t xml:space="preserve">Laurent </w:t>
            </w:r>
            <w:proofErr w:type="spellStart"/>
            <w:r>
              <w:t>Pavy</w:t>
            </w:r>
            <w:proofErr w:type="spellEnd"/>
            <w:r>
              <w:t xml:space="preserve"> veut aussi rentrer</w:t>
            </w:r>
            <w:r w:rsidR="0064412E">
              <w:t xml:space="preserve"> mais installation en cours ; séparé du </w:t>
            </w:r>
            <w:proofErr w:type="spellStart"/>
            <w:r w:rsidR="0064412E">
              <w:t>gaec</w:t>
            </w:r>
            <w:proofErr w:type="spellEnd"/>
            <w:r w:rsidR="0064412E">
              <w:t xml:space="preserve"> avec transition bio prévue</w:t>
            </w:r>
            <w:r>
              <w:t xml:space="preserve"> ; </w:t>
            </w:r>
          </w:p>
          <w:p w:rsidR="002A2BBD" w:rsidRDefault="00CE3C80" w:rsidP="00CE3C80">
            <w:r>
              <w:t xml:space="preserve">question de faire rentrer </w:t>
            </w:r>
            <w:r w:rsidR="0064412E">
              <w:t xml:space="preserve">les 2 producteurs </w:t>
            </w:r>
            <w:r>
              <w:t>de façon coordonnée</w:t>
            </w:r>
          </w:p>
          <w:p w:rsidR="00644713" w:rsidRDefault="0064412E" w:rsidP="00CE3C80">
            <w:r>
              <w:t xml:space="preserve">pour la ferme du Noyer </w:t>
            </w:r>
            <w:r w:rsidR="00644713">
              <w:t>restent des fromages à tartiner, et des faisselles pour ne pas être en concurrence avec Gaby.</w:t>
            </w:r>
          </w:p>
          <w:p w:rsidR="00644713" w:rsidRDefault="00644713" w:rsidP="00CE3C80">
            <w:r>
              <w:t xml:space="preserve">Mail explicatif envoyé ; </w:t>
            </w:r>
          </w:p>
          <w:p w:rsidR="00644713" w:rsidRDefault="00644713" w:rsidP="00CE3C80">
            <w:r>
              <w:lastRenderedPageBreak/>
              <w:t xml:space="preserve">idée d’avoir un atelier, en bio dans l’idéal. </w:t>
            </w:r>
          </w:p>
          <w:p w:rsidR="00644713" w:rsidRDefault="00644713" w:rsidP="00CE3C80">
            <w:r>
              <w:t>Besoin de soutien pour ne plus donner leur lait à la coop de Lescheraines.</w:t>
            </w:r>
          </w:p>
        </w:tc>
        <w:tc>
          <w:tcPr>
            <w:tcW w:w="1666" w:type="pct"/>
          </w:tcPr>
          <w:p w:rsidR="002A2BBD" w:rsidRDefault="0064412E">
            <w:r>
              <w:lastRenderedPageBreak/>
              <w:t xml:space="preserve">Visite à organiser : </w:t>
            </w:r>
            <w:proofErr w:type="spellStart"/>
            <w:r>
              <w:t>Manue</w:t>
            </w:r>
            <w:proofErr w:type="spellEnd"/>
            <w:r>
              <w:t xml:space="preserve">, </w:t>
            </w:r>
            <w:proofErr w:type="spellStart"/>
            <w:r>
              <w:t>Ghis</w:t>
            </w:r>
            <w:proofErr w:type="spellEnd"/>
            <w:r>
              <w:t>, Solange, (Hervé ?) partants + Barbara qui organise le rdv.</w:t>
            </w:r>
          </w:p>
          <w:p w:rsidR="0064412E" w:rsidRDefault="0064412E"/>
          <w:p w:rsidR="0064412E" w:rsidRDefault="0064412E">
            <w:r>
              <w:t xml:space="preserve">Hugues appelle Laurent </w:t>
            </w:r>
            <w:proofErr w:type="spellStart"/>
            <w:r>
              <w:t>Pavy</w:t>
            </w:r>
            <w:proofErr w:type="spellEnd"/>
            <w:r>
              <w:t xml:space="preserve"> pour savoir où il en est</w:t>
            </w:r>
          </w:p>
        </w:tc>
      </w:tr>
      <w:tr w:rsidR="002A2BBD" w:rsidTr="006D002D">
        <w:tc>
          <w:tcPr>
            <w:tcW w:w="920" w:type="pct"/>
          </w:tcPr>
          <w:p w:rsidR="002A2BBD" w:rsidRDefault="002173D6">
            <w:r>
              <w:t>Inscrits du Copil</w:t>
            </w:r>
          </w:p>
          <w:p w:rsidR="002A2BBD" w:rsidRDefault="002A2BBD"/>
        </w:tc>
        <w:tc>
          <w:tcPr>
            <w:tcW w:w="2414" w:type="pct"/>
          </w:tcPr>
          <w:p w:rsidR="002A2BBD" w:rsidRDefault="00B01E13">
            <w:r>
              <w:t>Philippe Savinien</w:t>
            </w:r>
            <w:r w:rsidR="0051125A">
              <w:t>, Florence et Sylvain</w:t>
            </w:r>
            <w:r>
              <w:t xml:space="preserve"> sortant</w:t>
            </w:r>
            <w:r w:rsidR="0051125A">
              <w:t>s</w:t>
            </w:r>
            <w:r>
              <w:t xml:space="preserve"> ; </w:t>
            </w:r>
          </w:p>
          <w:p w:rsidR="00B01E13" w:rsidRDefault="00B01E13"/>
        </w:tc>
        <w:tc>
          <w:tcPr>
            <w:tcW w:w="1666" w:type="pct"/>
          </w:tcPr>
          <w:p w:rsidR="002A2BBD" w:rsidRDefault="002A2BBD">
            <w:bookmarkStart w:id="0" w:name="_GoBack"/>
            <w:bookmarkEnd w:id="0"/>
          </w:p>
        </w:tc>
      </w:tr>
      <w:tr w:rsidR="002A2BBD" w:rsidTr="006D002D">
        <w:tc>
          <w:tcPr>
            <w:tcW w:w="920" w:type="pct"/>
          </w:tcPr>
          <w:p w:rsidR="002A2BBD" w:rsidRDefault="002173D6">
            <w:r>
              <w:t>viande</w:t>
            </w:r>
          </w:p>
          <w:p w:rsidR="002A2BBD" w:rsidRDefault="002A2BBD"/>
        </w:tc>
        <w:tc>
          <w:tcPr>
            <w:tcW w:w="2414" w:type="pct"/>
          </w:tcPr>
          <w:p w:rsidR="002A2BBD" w:rsidRDefault="002173D6">
            <w:proofErr w:type="spellStart"/>
            <w:r>
              <w:t>Ducrey</w:t>
            </w:r>
            <w:proofErr w:type="spellEnd"/>
            <w:r>
              <w:t xml:space="preserve"> semble s’associer avec quelqu’</w:t>
            </w:r>
            <w:r w:rsidR="0064412E">
              <w:t>un.</w:t>
            </w:r>
            <w:r w:rsidR="00D934EF">
              <w:t xml:space="preserve"> Veau nourrit au lait en poudre. </w:t>
            </w:r>
          </w:p>
          <w:p w:rsidR="002173D6" w:rsidRDefault="00D934EF" w:rsidP="00D934EF">
            <w:r>
              <w:t xml:space="preserve">Va fournir en viande 2 cantines en plus de </w:t>
            </w:r>
            <w:proofErr w:type="spellStart"/>
            <w:r>
              <w:t>Croc’bauges</w:t>
            </w:r>
            <w:proofErr w:type="spellEnd"/>
            <w:r>
              <w:t>, donc va tuer 1 veau tous les 15 jours.</w:t>
            </w:r>
          </w:p>
        </w:tc>
        <w:tc>
          <w:tcPr>
            <w:tcW w:w="1666" w:type="pct"/>
          </w:tcPr>
          <w:p w:rsidR="002A2BBD" w:rsidRDefault="002173D6" w:rsidP="00D934EF">
            <w:r>
              <w:t xml:space="preserve">Livraison prévue </w:t>
            </w:r>
            <w:r w:rsidR="00D934EF">
              <w:t xml:space="preserve">le 21 </w:t>
            </w:r>
            <w:r>
              <w:t>avril</w:t>
            </w:r>
          </w:p>
        </w:tc>
      </w:tr>
      <w:tr w:rsidR="002A2BBD" w:rsidTr="006D002D">
        <w:tc>
          <w:tcPr>
            <w:tcW w:w="920" w:type="pct"/>
          </w:tcPr>
          <w:p w:rsidR="002A2BBD" w:rsidRDefault="007D5249">
            <w:r>
              <w:t>Bilan financier</w:t>
            </w:r>
          </w:p>
          <w:p w:rsidR="002A2BBD" w:rsidRDefault="002A2BBD"/>
        </w:tc>
        <w:tc>
          <w:tcPr>
            <w:tcW w:w="2414" w:type="pct"/>
          </w:tcPr>
          <w:p w:rsidR="002A2BBD" w:rsidRDefault="007D5249">
            <w:r>
              <w:t>Excellent ; +17%</w:t>
            </w:r>
            <w:r w:rsidR="0051125A">
              <w:t xml:space="preserve"> en 2016</w:t>
            </w:r>
          </w:p>
        </w:tc>
        <w:tc>
          <w:tcPr>
            <w:tcW w:w="1666" w:type="pct"/>
          </w:tcPr>
          <w:p w:rsidR="002A2BBD" w:rsidRDefault="002A2BBD"/>
        </w:tc>
      </w:tr>
      <w:tr w:rsidR="002A2BBD" w:rsidTr="006D002D">
        <w:tc>
          <w:tcPr>
            <w:tcW w:w="920" w:type="pct"/>
          </w:tcPr>
          <w:p w:rsidR="00604DBB" w:rsidRDefault="00604DBB">
            <w:r>
              <w:t>Re</w:t>
            </w:r>
            <w:r w:rsidR="00F941B1">
              <w:t>t</w:t>
            </w:r>
            <w:r>
              <w:t>our copil précédent</w:t>
            </w:r>
          </w:p>
          <w:p w:rsidR="002A2BBD" w:rsidRDefault="007D5249">
            <w:r>
              <w:t>Livraison du pain du Noyer</w:t>
            </w:r>
          </w:p>
          <w:p w:rsidR="002A2BBD" w:rsidRDefault="002A2BBD"/>
        </w:tc>
        <w:tc>
          <w:tcPr>
            <w:tcW w:w="2414" w:type="pct"/>
          </w:tcPr>
          <w:p w:rsidR="002A2BBD" w:rsidRDefault="007D5249" w:rsidP="007D5249">
            <w:r>
              <w:t xml:space="preserve">Proposition de visite en avril mardi </w:t>
            </w:r>
            <w:r w:rsidR="00F941B1">
              <w:t>après-midi</w:t>
            </w:r>
            <w:r>
              <w:t xml:space="preserve">, </w:t>
            </w:r>
            <w:r>
              <w:t>mercredi</w:t>
            </w:r>
            <w:r>
              <w:t xml:space="preserve"> journée, jeudi matin</w:t>
            </w:r>
          </w:p>
          <w:p w:rsidR="006D002D" w:rsidRDefault="006D002D" w:rsidP="007D5249"/>
          <w:p w:rsidR="007D5249" w:rsidRDefault="007D5249" w:rsidP="007D5249">
            <w:r>
              <w:t>Idée de mettre une étagère dans le couloir pour stocker en attendant</w:t>
            </w:r>
            <w:r w:rsidR="006D002D">
              <w:t xml:space="preserve"> l’arrivée des salariées. Lieu couvert. Livraison entre 13h et 13h30.</w:t>
            </w:r>
          </w:p>
          <w:p w:rsidR="006D002D" w:rsidRDefault="006D002D" w:rsidP="007D5249">
            <w:r>
              <w:t>Il parait que les sœurs s’en vont.</w:t>
            </w:r>
          </w:p>
        </w:tc>
        <w:tc>
          <w:tcPr>
            <w:tcW w:w="1666" w:type="pct"/>
          </w:tcPr>
          <w:p w:rsidR="002A2BBD" w:rsidRDefault="007D5249" w:rsidP="007D5249">
            <w:r>
              <w:t xml:space="preserve">Hervé  Corine Barbara (Solange) mercredi AP pour visite de Nathalie Bouquet renouvellement de fiche </w:t>
            </w:r>
          </w:p>
          <w:p w:rsidR="006D002D" w:rsidRDefault="006D002D" w:rsidP="007D5249"/>
          <w:p w:rsidR="006D002D" w:rsidRDefault="006D002D" w:rsidP="006D002D">
            <w:r>
              <w:t xml:space="preserve">Demander aux Sœurs </w:t>
            </w:r>
            <w:r w:rsidRPr="006D002D">
              <w:rPr>
                <w:b/>
                <w:color w:val="FF0000"/>
              </w:rPr>
              <w:t>= Salariées</w:t>
            </w:r>
          </w:p>
        </w:tc>
      </w:tr>
      <w:tr w:rsidR="006D002D" w:rsidTr="006D002D">
        <w:trPr>
          <w:trHeight w:val="981"/>
        </w:trPr>
        <w:tc>
          <w:tcPr>
            <w:tcW w:w="920" w:type="pct"/>
          </w:tcPr>
          <w:p w:rsidR="00F941B1" w:rsidRDefault="006D002D" w:rsidP="006D002D">
            <w:r>
              <w:t xml:space="preserve">Retour </w:t>
            </w:r>
            <w:r w:rsidR="00F941B1">
              <w:t>copil précédent</w:t>
            </w:r>
          </w:p>
          <w:p w:rsidR="006D002D" w:rsidRDefault="006D002D" w:rsidP="006D002D">
            <w:r>
              <w:t xml:space="preserve">Abeille verte par </w:t>
            </w:r>
            <w:proofErr w:type="spellStart"/>
            <w:r>
              <w:t>Ghis</w:t>
            </w:r>
            <w:proofErr w:type="spellEnd"/>
          </w:p>
          <w:p w:rsidR="006D002D" w:rsidRDefault="006D002D" w:rsidP="006D002D"/>
        </w:tc>
        <w:tc>
          <w:tcPr>
            <w:tcW w:w="2414" w:type="pct"/>
          </w:tcPr>
          <w:p w:rsidR="006D002D" w:rsidRDefault="006D002D" w:rsidP="006D002D">
            <w:r>
              <w:t>Par rapport à l’abeille Verte, oubli des questionnements et le compte rendu était en retard. Pauline et Francis se demandent quoi mettre au magasin :</w:t>
            </w:r>
          </w:p>
          <w:p w:rsidR="006D002D" w:rsidRDefault="006D002D" w:rsidP="006D002D">
            <w:r>
              <w:t>Miel ok par Thomas, légumes, pain d’épices : Solange appelle Nathalie Masse car son pain d’épices n’est pas toujours bio.</w:t>
            </w:r>
          </w:p>
          <w:p w:rsidR="006D002D" w:rsidRDefault="006D002D" w:rsidP="006D002D"/>
        </w:tc>
        <w:tc>
          <w:tcPr>
            <w:tcW w:w="1666" w:type="pct"/>
          </w:tcPr>
          <w:p w:rsidR="006D002D" w:rsidRDefault="006D002D" w:rsidP="006D002D">
            <w:r w:rsidRPr="006D002D">
              <w:rPr>
                <w:b/>
                <w:color w:val="FF0000"/>
              </w:rPr>
              <w:t>Solange</w:t>
            </w:r>
            <w:r>
              <w:t xml:space="preserve"> appelle Nathalie M. en amont</w:t>
            </w:r>
          </w:p>
        </w:tc>
      </w:tr>
      <w:tr w:rsidR="006D002D" w:rsidTr="006D002D">
        <w:tc>
          <w:tcPr>
            <w:tcW w:w="920" w:type="pct"/>
          </w:tcPr>
          <w:p w:rsidR="006D002D" w:rsidRDefault="006D002D" w:rsidP="006D002D"/>
          <w:p w:rsidR="006D002D" w:rsidRDefault="00604DBB" w:rsidP="006D002D">
            <w:r>
              <w:t>Maraichers</w:t>
            </w:r>
          </w:p>
        </w:tc>
        <w:tc>
          <w:tcPr>
            <w:tcW w:w="2414" w:type="pct"/>
          </w:tcPr>
          <w:p w:rsidR="006D002D" w:rsidRDefault="009E6CC3" w:rsidP="006D002D">
            <w:r>
              <w:t>Retour sur les maraichers : ils sont en attente d’un avis ferme de la part des vendeuses. Peut-être que c’était pour savoir comment ils pouvaient s’organiser. Besoin de coordonner même s’ils sont d’accord pour travailler ensemble.</w:t>
            </w:r>
          </w:p>
          <w:p w:rsidR="00F941B1" w:rsidRDefault="009E6CC3" w:rsidP="009E6CC3">
            <w:r>
              <w:t xml:space="preserve">Nous avons dit que vu que </w:t>
            </w:r>
            <w:r w:rsidR="00F941B1">
              <w:t>P</w:t>
            </w:r>
            <w:r>
              <w:t>auline et Francis sont les premiers à revenir, ils peuvent choisir les produits qu’ils vont fournir.</w:t>
            </w:r>
            <w:r w:rsidR="00F941B1">
              <w:t xml:space="preserve"> </w:t>
            </w:r>
            <w:r>
              <w:t xml:space="preserve">Ils ont les chiffres de nos besoins. </w:t>
            </w:r>
          </w:p>
          <w:p w:rsidR="009E6CC3" w:rsidRDefault="009E6CC3" w:rsidP="009E6CC3">
            <w:r>
              <w:t>Cette année sera un fonctionnement  avec 2 producteurs.</w:t>
            </w:r>
          </w:p>
          <w:p w:rsidR="009E6CC3" w:rsidRDefault="009E6CC3" w:rsidP="009E6CC3">
            <w:r>
              <w:t>Les salariées doivent avoir une liste des produits faite par les producteurs en notant leurs priorités.</w:t>
            </w:r>
          </w:p>
        </w:tc>
        <w:tc>
          <w:tcPr>
            <w:tcW w:w="1666" w:type="pct"/>
          </w:tcPr>
          <w:p w:rsidR="00F941B1" w:rsidRDefault="00604DBB" w:rsidP="00F941B1">
            <w:r>
              <w:t xml:space="preserve">Faire </w:t>
            </w:r>
            <w:r w:rsidR="00F941B1">
              <w:t>le point</w:t>
            </w:r>
            <w:r>
              <w:t xml:space="preserve"> </w:t>
            </w:r>
            <w:r w:rsidR="00F941B1">
              <w:t xml:space="preserve">rapidement </w:t>
            </w:r>
            <w:r>
              <w:t xml:space="preserve">pour définir quelles </w:t>
            </w:r>
            <w:proofErr w:type="gramStart"/>
            <w:r>
              <w:t>sont</w:t>
            </w:r>
            <w:proofErr w:type="gramEnd"/>
            <w:r>
              <w:t xml:space="preserve"> les priorités de production de chaque producteur </w:t>
            </w:r>
            <w:r w:rsidR="00F941B1">
              <w:t xml:space="preserve">et les besoins du magasin </w:t>
            </w:r>
            <w:r>
              <w:t>avec une salariée</w:t>
            </w:r>
            <w:r w:rsidR="00F941B1">
              <w:t xml:space="preserve">, si ce n’est pas déjà fait. </w:t>
            </w:r>
          </w:p>
          <w:p w:rsidR="00F941B1" w:rsidRDefault="00F941B1" w:rsidP="00F941B1"/>
          <w:p w:rsidR="00F941B1" w:rsidRDefault="00F941B1" w:rsidP="00F941B1">
            <w:r>
              <w:t>Faire le point avec tous les maraichers en fin d’année pour clarifier le fonctionnement</w:t>
            </w:r>
          </w:p>
          <w:p w:rsidR="00604DBB" w:rsidRDefault="00604DBB" w:rsidP="00F941B1"/>
        </w:tc>
      </w:tr>
      <w:tr w:rsidR="006D002D" w:rsidTr="006D002D">
        <w:tc>
          <w:tcPr>
            <w:tcW w:w="920" w:type="pct"/>
          </w:tcPr>
          <w:p w:rsidR="006D002D" w:rsidRDefault="004336C0" w:rsidP="006D002D">
            <w:r>
              <w:t>Nathalie Buisson</w:t>
            </w:r>
          </w:p>
          <w:p w:rsidR="006D002D" w:rsidRDefault="006D002D" w:rsidP="006D002D"/>
        </w:tc>
        <w:tc>
          <w:tcPr>
            <w:tcW w:w="2414" w:type="pct"/>
          </w:tcPr>
          <w:p w:rsidR="006D002D" w:rsidRDefault="004336C0" w:rsidP="007F5353">
            <w:r>
              <w:t xml:space="preserve">Avec Laure, projet d’acheter </w:t>
            </w:r>
            <w:r w:rsidR="007F5353">
              <w:t>un lieu commun (il se dirait que….) pour déplacer la production et la transformation</w:t>
            </w:r>
          </w:p>
        </w:tc>
        <w:tc>
          <w:tcPr>
            <w:tcW w:w="1666" w:type="pct"/>
          </w:tcPr>
          <w:p w:rsidR="006D002D" w:rsidRDefault="006D002D" w:rsidP="006D002D"/>
        </w:tc>
      </w:tr>
      <w:tr w:rsidR="006D002D" w:rsidTr="006D002D">
        <w:tc>
          <w:tcPr>
            <w:tcW w:w="920" w:type="pct"/>
          </w:tcPr>
          <w:p w:rsidR="006D002D" w:rsidRDefault="00742D1B" w:rsidP="006D002D">
            <w:r>
              <w:t>légumes</w:t>
            </w:r>
          </w:p>
          <w:p w:rsidR="006D002D" w:rsidRDefault="006D002D" w:rsidP="006D002D"/>
        </w:tc>
        <w:tc>
          <w:tcPr>
            <w:tcW w:w="2414" w:type="pct"/>
          </w:tcPr>
          <w:p w:rsidR="006D002D" w:rsidRDefault="00742D1B" w:rsidP="006D002D">
            <w:r>
              <w:t xml:space="preserve">Un producteur de légumes « au bio légumes » qui vient d’Isère monte toutes les semaines. pourrait-on le contacter en tant que producteur pour compléter, remplacer relais vert? il livre tous les jeudis à </w:t>
            </w:r>
            <w:proofErr w:type="spellStart"/>
            <w:r>
              <w:t>Allèves</w:t>
            </w:r>
            <w:proofErr w:type="spellEnd"/>
            <w:r>
              <w:t>, à la ruche qui dit oui.</w:t>
            </w:r>
          </w:p>
        </w:tc>
        <w:tc>
          <w:tcPr>
            <w:tcW w:w="1666" w:type="pct"/>
          </w:tcPr>
          <w:p w:rsidR="006D002D" w:rsidRDefault="00742D1B" w:rsidP="006D002D">
            <w:r w:rsidRPr="00E122C0">
              <w:rPr>
                <w:b/>
                <w:color w:val="FF0000"/>
              </w:rPr>
              <w:t>Les salariées</w:t>
            </w:r>
            <w:r w:rsidRPr="00E122C0">
              <w:rPr>
                <w:color w:val="FF0000"/>
              </w:rPr>
              <w:t xml:space="preserve"> </w:t>
            </w:r>
            <w:r>
              <w:t>contactent « au bio légumes »</w:t>
            </w:r>
          </w:p>
        </w:tc>
      </w:tr>
    </w:tbl>
    <w:p w:rsidR="008779A0" w:rsidRDefault="0051125A"/>
    <w:sectPr w:rsidR="008779A0" w:rsidSect="008A6A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812"/>
    <w:rsid w:val="002173D6"/>
    <w:rsid w:val="0028287C"/>
    <w:rsid w:val="002A2BBD"/>
    <w:rsid w:val="004336C0"/>
    <w:rsid w:val="004D18A1"/>
    <w:rsid w:val="0051125A"/>
    <w:rsid w:val="005D3EAA"/>
    <w:rsid w:val="00604DBB"/>
    <w:rsid w:val="0064412E"/>
    <w:rsid w:val="00644713"/>
    <w:rsid w:val="006A59A4"/>
    <w:rsid w:val="006D002D"/>
    <w:rsid w:val="00742D1B"/>
    <w:rsid w:val="007D5249"/>
    <w:rsid w:val="007F5353"/>
    <w:rsid w:val="008A6ACA"/>
    <w:rsid w:val="00924592"/>
    <w:rsid w:val="009E6CC3"/>
    <w:rsid w:val="00A60CF8"/>
    <w:rsid w:val="00B01E13"/>
    <w:rsid w:val="00B52778"/>
    <w:rsid w:val="00CE11D5"/>
    <w:rsid w:val="00CE3C80"/>
    <w:rsid w:val="00D92812"/>
    <w:rsid w:val="00D934EF"/>
    <w:rsid w:val="00E122C0"/>
    <w:rsid w:val="00F9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3654B-8C87-4D05-8ECD-4E3E97497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A2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ije\Documents\mod&#232;le%20compte%20rendu%20CA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modèle compte rendu CA</Template>
  <TotalTime>126</TotalTime>
  <Pages>2</Pages>
  <Words>798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Meije</dc:creator>
  <cp:keywords/>
  <dc:description/>
  <cp:lastModifiedBy>Meije</cp:lastModifiedBy>
  <cp:revision>12</cp:revision>
  <dcterms:created xsi:type="dcterms:W3CDTF">2017-03-30T18:06:00Z</dcterms:created>
  <dcterms:modified xsi:type="dcterms:W3CDTF">2017-03-30T20:20:00Z</dcterms:modified>
</cp:coreProperties>
</file>