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304"/>
        <w:gridCol w:w="7104"/>
        <w:gridCol w:w="5206"/>
      </w:tblGrid>
      <w:tr w:rsidR="000C2B94" w:rsidRPr="004B6F7D" w:rsidTr="004B6F7D">
        <w:tc>
          <w:tcPr>
            <w:tcW w:w="5000" w:type="pct"/>
            <w:gridSpan w:val="3"/>
          </w:tcPr>
          <w:p w:rsidR="000C2B94" w:rsidRPr="004B6F7D" w:rsidRDefault="000C2B94" w:rsidP="004B6F7D">
            <w:pPr>
              <w:spacing w:after="0" w:line="240" w:lineRule="auto"/>
            </w:pPr>
            <w:r w:rsidRPr="004B6F7D">
              <w:t>CA du 06 10 2016</w:t>
            </w:r>
          </w:p>
          <w:p w:rsidR="000C2B94" w:rsidRPr="004B6F7D" w:rsidRDefault="000C2B94" w:rsidP="004B6F7D">
            <w:pPr>
              <w:spacing w:after="0" w:line="240" w:lineRule="auto"/>
            </w:pPr>
            <w:r w:rsidRPr="004B6F7D">
              <w:t>Présents : Michel, Françoise, Lydie, Meije, Emilie, Seb, Brigitte, Hugues, Aurélie, Pascaline, Bérengère</w:t>
            </w:r>
            <w:bookmarkStart w:id="0" w:name="_GoBack"/>
            <w:bookmarkEnd w:id="0"/>
          </w:p>
          <w:p w:rsidR="000C2B94" w:rsidRPr="004B6F7D" w:rsidRDefault="000C2B94" w:rsidP="004B6F7D">
            <w:pPr>
              <w:spacing w:after="0" w:line="240" w:lineRule="auto"/>
            </w:pPr>
            <w:r w:rsidRPr="004B6F7D">
              <w:t>Excusés : Caro, Fredo, Ghis, doudou</w:t>
            </w:r>
          </w:p>
        </w:tc>
      </w:tr>
      <w:tr w:rsidR="000C2B94" w:rsidRPr="004B6F7D" w:rsidTr="004B6F7D">
        <w:tc>
          <w:tcPr>
            <w:tcW w:w="1058" w:type="pct"/>
          </w:tcPr>
          <w:p w:rsidR="000C2B94" w:rsidRPr="004B6F7D" w:rsidRDefault="000C2B94" w:rsidP="004B6F7D">
            <w:pPr>
              <w:spacing w:after="0" w:line="240" w:lineRule="auto"/>
              <w:jc w:val="center"/>
            </w:pPr>
            <w:r w:rsidRPr="004B6F7D">
              <w:t>Points abordés</w:t>
            </w:r>
          </w:p>
        </w:tc>
        <w:tc>
          <w:tcPr>
            <w:tcW w:w="2275" w:type="pct"/>
          </w:tcPr>
          <w:p w:rsidR="000C2B94" w:rsidRPr="004B6F7D" w:rsidRDefault="000C2B94" w:rsidP="004B6F7D">
            <w:pPr>
              <w:spacing w:after="0" w:line="240" w:lineRule="auto"/>
              <w:jc w:val="center"/>
            </w:pPr>
            <w:r w:rsidRPr="004B6F7D">
              <w:t>discussion</w:t>
            </w:r>
          </w:p>
        </w:tc>
        <w:tc>
          <w:tcPr>
            <w:tcW w:w="1667" w:type="pct"/>
          </w:tcPr>
          <w:p w:rsidR="000C2B94" w:rsidRPr="004B6F7D" w:rsidRDefault="000C2B94" w:rsidP="004B6F7D">
            <w:pPr>
              <w:spacing w:after="0" w:line="240" w:lineRule="auto"/>
              <w:jc w:val="center"/>
            </w:pPr>
            <w:r w:rsidRPr="004B6F7D">
              <w:t>Conclusion/décision</w:t>
            </w:r>
          </w:p>
        </w:tc>
      </w:tr>
      <w:tr w:rsidR="000C2B94" w:rsidRPr="004B6F7D" w:rsidTr="004B6F7D">
        <w:tc>
          <w:tcPr>
            <w:tcW w:w="1058" w:type="pct"/>
          </w:tcPr>
          <w:p w:rsidR="000C2B94" w:rsidRPr="004B6F7D" w:rsidRDefault="000C2B94" w:rsidP="004B6F7D">
            <w:pPr>
              <w:spacing w:after="0" w:line="240" w:lineRule="auto"/>
            </w:pPr>
            <w:r w:rsidRPr="004B6F7D">
              <w:t>Organisation des CA – 5 min</w:t>
            </w:r>
          </w:p>
          <w:p w:rsidR="000C2B94" w:rsidRPr="004B6F7D" w:rsidRDefault="000C2B94" w:rsidP="004B6F7D">
            <w:pPr>
              <w:spacing w:after="0" w:line="240" w:lineRule="auto"/>
            </w:pPr>
          </w:p>
        </w:tc>
        <w:tc>
          <w:tcPr>
            <w:tcW w:w="2275" w:type="pct"/>
          </w:tcPr>
          <w:p w:rsidR="000C2B94" w:rsidRPr="004B6F7D" w:rsidRDefault="000C2B94" w:rsidP="004B6F7D">
            <w:pPr>
              <w:spacing w:after="0" w:line="240" w:lineRule="auto"/>
            </w:pPr>
            <w:r w:rsidRPr="004B6F7D">
              <w:t>Hugues en a marre de porter cette tache</w:t>
            </w:r>
          </w:p>
          <w:p w:rsidR="000C2B94" w:rsidRPr="004B6F7D" w:rsidRDefault="000C2B94" w:rsidP="004B6F7D">
            <w:pPr>
              <w:spacing w:after="0" w:line="240" w:lineRule="auto"/>
            </w:pPr>
            <w:r w:rsidRPr="004B6F7D">
              <w:t xml:space="preserve">Manque protocole. Faire tourner mais  semble délicat car habitudes à prendre. </w:t>
            </w:r>
          </w:p>
          <w:p w:rsidR="000C2B94" w:rsidRPr="004B6F7D" w:rsidRDefault="000C2B94" w:rsidP="004B6F7D">
            <w:pPr>
              <w:spacing w:after="0" w:line="240" w:lineRule="auto"/>
            </w:pPr>
            <w:r w:rsidRPr="004B6F7D">
              <w:t>Définir la rythmicité et changer de jour ç chaque fois</w:t>
            </w:r>
          </w:p>
          <w:p w:rsidR="000C2B94" w:rsidRPr="004B6F7D" w:rsidRDefault="000C2B94" w:rsidP="004B6F7D">
            <w:pPr>
              <w:spacing w:after="0" w:line="240" w:lineRule="auto"/>
            </w:pPr>
          </w:p>
          <w:p w:rsidR="000C2B94" w:rsidRPr="004B6F7D" w:rsidRDefault="000C2B94" w:rsidP="004B6F7D">
            <w:pPr>
              <w:spacing w:after="0" w:line="240" w:lineRule="auto"/>
            </w:pPr>
            <w:r w:rsidRPr="004B6F7D">
              <w:t>Mettre sur le wiki le compte rendu  et mettre la date en même temps</w:t>
            </w:r>
          </w:p>
          <w:p w:rsidR="000C2B94" w:rsidRPr="004B6F7D" w:rsidRDefault="000C2B94" w:rsidP="004B6F7D">
            <w:pPr>
              <w:spacing w:after="0" w:line="240" w:lineRule="auto"/>
            </w:pPr>
          </w:p>
          <w:p w:rsidR="000C2B94" w:rsidRPr="004B6F7D" w:rsidRDefault="000C2B94" w:rsidP="004B6F7D">
            <w:pPr>
              <w:spacing w:after="0" w:line="240" w:lineRule="auto"/>
            </w:pPr>
            <w:r w:rsidRPr="004B6F7D">
              <w:t>Les personnes du copil n’ont pas à avoir l’accès à tous les compte rendus, même ceux de l’association, ce qui n’est pas possible.</w:t>
            </w:r>
          </w:p>
          <w:p w:rsidR="000C2B94" w:rsidRPr="004B6F7D" w:rsidRDefault="000C2B94" w:rsidP="004B6F7D">
            <w:pPr>
              <w:spacing w:after="0" w:line="240" w:lineRule="auto"/>
            </w:pPr>
            <w:r w:rsidRPr="004B6F7D">
              <w:t>Faire un accès codé et un accès normal ou mettre sur le wiki et envoyer au copil en même temps</w:t>
            </w:r>
          </w:p>
          <w:p w:rsidR="000C2B94" w:rsidRPr="004B6F7D" w:rsidRDefault="000C2B94" w:rsidP="004B6F7D">
            <w:pPr>
              <w:spacing w:after="0" w:line="240" w:lineRule="auto"/>
            </w:pPr>
          </w:p>
          <w:p w:rsidR="000C2B94" w:rsidRPr="004B6F7D" w:rsidRDefault="000C2B94" w:rsidP="004B6F7D">
            <w:pPr>
              <w:spacing w:after="0" w:line="240" w:lineRule="auto"/>
            </w:pPr>
            <w:r w:rsidRPr="004B6F7D">
              <w:t xml:space="preserve">Renvoyer un mail 2, 3 jours. </w:t>
            </w:r>
          </w:p>
          <w:p w:rsidR="000C2B94" w:rsidRPr="004B6F7D" w:rsidRDefault="000C2B94" w:rsidP="004B6F7D">
            <w:pPr>
              <w:spacing w:after="0" w:line="240" w:lineRule="auto"/>
            </w:pPr>
            <w:r w:rsidRPr="004B6F7D">
              <w:t>A la fin du CA, on décide de la date et une personne se renseigne sur le lieu et rappelle la date.</w:t>
            </w:r>
          </w:p>
          <w:p w:rsidR="000C2B94" w:rsidRPr="004B6F7D" w:rsidRDefault="000C2B94" w:rsidP="004B6F7D">
            <w:pPr>
              <w:spacing w:after="0" w:line="240" w:lineRule="auto"/>
            </w:pPr>
          </w:p>
        </w:tc>
        <w:tc>
          <w:tcPr>
            <w:tcW w:w="1667" w:type="pct"/>
          </w:tcPr>
          <w:p w:rsidR="000C2B94" w:rsidRPr="004B6F7D" w:rsidRDefault="000C2B94" w:rsidP="004B6F7D">
            <w:pPr>
              <w:spacing w:after="0" w:line="240" w:lineRule="auto"/>
            </w:pPr>
            <w:r w:rsidRPr="004B6F7D">
              <w:t>Mettre sur le wiki le compte rendu et la date</w:t>
            </w:r>
          </w:p>
          <w:p w:rsidR="000C2B94" w:rsidRPr="004B6F7D" w:rsidRDefault="000C2B94" w:rsidP="004B6F7D">
            <w:pPr>
              <w:spacing w:after="0" w:line="240" w:lineRule="auto"/>
            </w:pPr>
          </w:p>
          <w:p w:rsidR="000C2B94" w:rsidRPr="004B6F7D" w:rsidRDefault="000C2B94" w:rsidP="004B6F7D">
            <w:pPr>
              <w:spacing w:after="0" w:line="240" w:lineRule="auto"/>
            </w:pPr>
          </w:p>
          <w:p w:rsidR="000C2B94" w:rsidRPr="004B6F7D" w:rsidRDefault="000C2B94" w:rsidP="004B6F7D">
            <w:pPr>
              <w:spacing w:after="0" w:line="240" w:lineRule="auto"/>
            </w:pPr>
          </w:p>
          <w:p w:rsidR="000C2B94" w:rsidRPr="004B6F7D" w:rsidRDefault="000C2B94" w:rsidP="004B6F7D">
            <w:pPr>
              <w:spacing w:after="0" w:line="240" w:lineRule="auto"/>
            </w:pPr>
          </w:p>
          <w:p w:rsidR="000C2B94" w:rsidRPr="004B6F7D" w:rsidRDefault="000C2B94" w:rsidP="004B6F7D">
            <w:pPr>
              <w:spacing w:after="0" w:line="240" w:lineRule="auto"/>
            </w:pPr>
          </w:p>
          <w:p w:rsidR="000C2B94" w:rsidRPr="004B6F7D" w:rsidRDefault="000C2B94" w:rsidP="004B6F7D">
            <w:pPr>
              <w:spacing w:after="0" w:line="240" w:lineRule="auto"/>
            </w:pPr>
            <w:r w:rsidRPr="004B6F7D">
              <w:t>Trouver une solution pour séparer les informations  copil / CA sur la wiki= cf Bérangère</w:t>
            </w:r>
          </w:p>
          <w:p w:rsidR="000C2B94" w:rsidRPr="004B6F7D" w:rsidRDefault="000C2B94" w:rsidP="004B6F7D">
            <w:pPr>
              <w:spacing w:after="0" w:line="240" w:lineRule="auto"/>
            </w:pPr>
          </w:p>
          <w:p w:rsidR="000C2B94" w:rsidRPr="004B6F7D" w:rsidRDefault="000C2B94" w:rsidP="004B6F7D">
            <w:pPr>
              <w:spacing w:after="0" w:line="240" w:lineRule="auto"/>
            </w:pPr>
          </w:p>
          <w:p w:rsidR="000C2B94" w:rsidRPr="004B6F7D" w:rsidRDefault="000C2B94" w:rsidP="004B6F7D">
            <w:pPr>
              <w:spacing w:after="0" w:line="240" w:lineRule="auto"/>
            </w:pPr>
          </w:p>
          <w:p w:rsidR="000C2B94" w:rsidRPr="004B6F7D" w:rsidRDefault="000C2B94" w:rsidP="004B6F7D">
            <w:pPr>
              <w:spacing w:after="0" w:line="240" w:lineRule="auto"/>
            </w:pPr>
          </w:p>
          <w:p w:rsidR="000C2B94" w:rsidRPr="004B6F7D" w:rsidRDefault="000C2B94" w:rsidP="004B6F7D">
            <w:pPr>
              <w:spacing w:after="0" w:line="240" w:lineRule="auto"/>
            </w:pPr>
          </w:p>
          <w:p w:rsidR="000C2B94" w:rsidRPr="004B6F7D" w:rsidRDefault="000C2B94" w:rsidP="004B6F7D">
            <w:pPr>
              <w:spacing w:after="0" w:line="240" w:lineRule="auto"/>
            </w:pPr>
            <w:r w:rsidRPr="004B6F7D">
              <w:t>A la fin du CA : on définit la date et la personne qui  relance avec le lieu.</w:t>
            </w:r>
          </w:p>
        </w:tc>
      </w:tr>
      <w:tr w:rsidR="000C2B94" w:rsidRPr="004B6F7D" w:rsidTr="004B6F7D">
        <w:tc>
          <w:tcPr>
            <w:tcW w:w="1058" w:type="pct"/>
          </w:tcPr>
          <w:p w:rsidR="000C2B94" w:rsidRPr="004B6F7D" w:rsidRDefault="000C2B94" w:rsidP="004B6F7D">
            <w:pPr>
              <w:spacing w:after="0" w:line="240" w:lineRule="auto"/>
            </w:pPr>
            <w:r w:rsidRPr="004B6F7D">
              <w:t>Commission éthique – 10 mn</w:t>
            </w:r>
          </w:p>
          <w:p w:rsidR="000C2B94" w:rsidRPr="004B6F7D" w:rsidRDefault="000C2B94" w:rsidP="004B6F7D">
            <w:pPr>
              <w:spacing w:after="0" w:line="240" w:lineRule="auto"/>
            </w:pPr>
          </w:p>
          <w:p w:rsidR="000C2B94" w:rsidRPr="004B6F7D" w:rsidRDefault="000C2B94" w:rsidP="004B6F7D">
            <w:pPr>
              <w:spacing w:after="0" w:line="240" w:lineRule="auto"/>
            </w:pPr>
            <w:r w:rsidRPr="004B6F7D">
              <w:t xml:space="preserve">Valérie Salle, </w:t>
            </w:r>
          </w:p>
          <w:p w:rsidR="000C2B94" w:rsidRPr="004B6F7D" w:rsidRDefault="000C2B94" w:rsidP="004B6F7D">
            <w:pPr>
              <w:spacing w:after="0" w:line="240" w:lineRule="auto"/>
            </w:pPr>
            <w:r w:rsidRPr="004B6F7D">
              <w:t xml:space="preserve">Barbara, </w:t>
            </w:r>
          </w:p>
          <w:p w:rsidR="000C2B94" w:rsidRPr="004B6F7D" w:rsidRDefault="000C2B94" w:rsidP="004B6F7D">
            <w:pPr>
              <w:spacing w:after="0" w:line="240" w:lineRule="auto"/>
            </w:pPr>
            <w:r w:rsidRPr="004B6F7D">
              <w:t xml:space="preserve">Aurélie, </w:t>
            </w:r>
          </w:p>
          <w:p w:rsidR="000C2B94" w:rsidRPr="004B6F7D" w:rsidRDefault="000C2B94" w:rsidP="004B6F7D">
            <w:pPr>
              <w:spacing w:after="0" w:line="240" w:lineRule="auto"/>
            </w:pPr>
            <w:r w:rsidRPr="004B6F7D">
              <w:t xml:space="preserve">Françoise, </w:t>
            </w:r>
          </w:p>
          <w:p w:rsidR="000C2B94" w:rsidRPr="004B6F7D" w:rsidRDefault="000C2B94" w:rsidP="004B6F7D">
            <w:pPr>
              <w:spacing w:after="0" w:line="240" w:lineRule="auto"/>
            </w:pPr>
            <w:r w:rsidRPr="004B6F7D">
              <w:t>Salarié 1 fois sur 2</w:t>
            </w:r>
          </w:p>
        </w:tc>
        <w:tc>
          <w:tcPr>
            <w:tcW w:w="2275" w:type="pct"/>
          </w:tcPr>
          <w:p w:rsidR="000C2B94" w:rsidRPr="004B6F7D" w:rsidRDefault="000C2B94" w:rsidP="004B6F7D">
            <w:pPr>
              <w:spacing w:after="0" w:line="240" w:lineRule="auto"/>
            </w:pPr>
            <w:r w:rsidRPr="004B6F7D">
              <w:t>Bioccop se pose les mêmes questions</w:t>
            </w:r>
          </w:p>
          <w:p w:rsidR="000C2B94" w:rsidRPr="004B6F7D" w:rsidRDefault="000C2B94" w:rsidP="004B6F7D">
            <w:pPr>
              <w:spacing w:after="0" w:line="240" w:lineRule="auto"/>
            </w:pPr>
            <w:r w:rsidRPr="004B6F7D">
              <w:t>Discussion avec les salariées, autour de la marge des produits du magasin produits avec une marge pour qu’ils restent accessibles. La question du prix embête car on ne veut pas brader la bio mais il  faut rentrer dans les frais :</w:t>
            </w:r>
          </w:p>
          <w:p w:rsidR="000C2B94" w:rsidRPr="004B6F7D" w:rsidRDefault="000C2B94" w:rsidP="004B6F7D">
            <w:pPr>
              <w:spacing w:after="0" w:line="240" w:lineRule="auto"/>
            </w:pPr>
            <w:r w:rsidRPr="004B6F7D">
              <w:t>« Le bio c’est possible » logo prévu pour sensibiliser le client, pour inciter à aller vers le vrac, le gros, moins de viande et les produits de saison, baisser les produits transformés. Produits de base listés avec 1.42 de marge. Comment permettre du bio sans brader.</w:t>
            </w:r>
          </w:p>
          <w:p w:rsidR="000C2B94" w:rsidRPr="004B6F7D" w:rsidRDefault="000C2B94" w:rsidP="004B6F7D">
            <w:pPr>
              <w:spacing w:after="0" w:line="240" w:lineRule="auto"/>
            </w:pPr>
            <w:r w:rsidRPr="004B6F7D">
              <w:t>Produits producteurs : on le définit comme prix justes. les prix doivent évoluer s’ils doivent.</w:t>
            </w:r>
          </w:p>
          <w:p w:rsidR="000C2B94" w:rsidRPr="004B6F7D" w:rsidRDefault="000C2B94" w:rsidP="004B6F7D">
            <w:pPr>
              <w:spacing w:after="0" w:line="240" w:lineRule="auto"/>
            </w:pPr>
            <w:r>
              <w:t>Enlever Produits Celnat (groupe Elbrowfood 3eme plus grosse firme agroalimentaire)</w:t>
            </w:r>
            <w:r w:rsidRPr="004B6F7D">
              <w:t xml:space="preserve">, </w:t>
            </w:r>
            <w:r>
              <w:t>à remplacer</w:t>
            </w:r>
            <w:r w:rsidRPr="004B6F7D">
              <w:t xml:space="preserve"> par Markal </w:t>
            </w:r>
            <w:r>
              <w:t xml:space="preserve">entreprise familiale, </w:t>
            </w:r>
            <w:r w:rsidRPr="004B6F7D">
              <w:t>a</w:t>
            </w:r>
            <w:r>
              <w:t>vec qui Corinne a réussi à 15%  (achats de marques connexes aussi) et du coup</w:t>
            </w:r>
            <w:r w:rsidRPr="004B6F7D">
              <w:t xml:space="preserve"> réduction </w:t>
            </w:r>
            <w:r>
              <w:t>des achats chez</w:t>
            </w:r>
            <w:r w:rsidRPr="004B6F7D">
              <w:t xml:space="preserve"> relais vert </w:t>
            </w:r>
            <w:r>
              <w:t>car pas porté sur l’éthique…</w:t>
            </w:r>
          </w:p>
          <w:p w:rsidR="000C2B94" w:rsidRPr="004B6F7D" w:rsidRDefault="000C2B94" w:rsidP="004B6F7D">
            <w:pPr>
              <w:spacing w:after="0" w:line="240" w:lineRule="auto"/>
            </w:pPr>
            <w:r>
              <w:t xml:space="preserve">C’est la question de nombreuses marques bio à l’heure actuelle (notamment </w:t>
            </w:r>
            <w:r w:rsidRPr="004B6F7D">
              <w:t>Jean Hervé</w:t>
            </w:r>
            <w:r>
              <w:t>, rachetable uniquement par des « gros » vu son CA,..)</w:t>
            </w:r>
          </w:p>
          <w:p w:rsidR="000C2B94" w:rsidRDefault="000C2B94" w:rsidP="004B6F7D">
            <w:pPr>
              <w:spacing w:after="0" w:line="240" w:lineRule="auto"/>
            </w:pPr>
            <w:r>
              <w:t>Au niveau national, a</w:t>
            </w:r>
            <w:r w:rsidRPr="004B6F7D">
              <w:t xml:space="preserve">ugmentation de la demande en bio de 20% en 2015.. Carrefour achète des terres pour faire du bio mais déshabille les paysans </w:t>
            </w:r>
            <w:r>
              <w:t>roumains et europe de l’est</w:t>
            </w:r>
            <w:r w:rsidRPr="004B6F7D">
              <w:t>.</w:t>
            </w:r>
          </w:p>
          <w:p w:rsidR="000C2B94" w:rsidRDefault="000C2B94" w:rsidP="004B6F7D">
            <w:pPr>
              <w:spacing w:after="0" w:line="240" w:lineRule="auto"/>
            </w:pPr>
            <w:r>
              <w:t xml:space="preserve">Dans le cadre de l’augmentation de la marge commerciale prévue par CrocBauges avec l’aide du Grap, Hélène a commencé à faire des scénarii par types de produits (vrac, frais, sans gluten,…) </w:t>
            </w:r>
          </w:p>
          <w:p w:rsidR="000C2B94" w:rsidRPr="004B6F7D" w:rsidRDefault="000C2B94" w:rsidP="004B6F7D">
            <w:pPr>
              <w:spacing w:after="0" w:line="240" w:lineRule="auto"/>
            </w:pPr>
            <w:r>
              <w:t>Dans ce cadre la comm éthique propose de créer une catégorie de produits</w:t>
            </w:r>
          </w:p>
          <w:p w:rsidR="000C2B94" w:rsidRDefault="000C2B94" w:rsidP="004B6F7D">
            <w:pPr>
              <w:spacing w:after="0" w:line="240" w:lineRule="auto"/>
            </w:pPr>
            <w:r>
              <w:t>« Bio c’est possible »  qui restera sans augmentation de marge</w:t>
            </w:r>
          </w:p>
          <w:p w:rsidR="000C2B94" w:rsidRDefault="000C2B94" w:rsidP="004B6F7D">
            <w:pPr>
              <w:spacing w:after="0" w:line="240" w:lineRule="auto"/>
            </w:pPr>
            <w:r>
              <w:t>Cela s’inscrit dans une campagne de communication plus large pour le public sur nos choix nos prix…</w:t>
            </w:r>
          </w:p>
          <w:p w:rsidR="000C2B94" w:rsidRDefault="000C2B94" w:rsidP="004B6F7D">
            <w:pPr>
              <w:spacing w:after="0" w:line="240" w:lineRule="auto"/>
            </w:pPr>
            <w:r>
              <w:t>Le but n’est pas d’entrer dans le jeu du prix bas comme la grande distribution mais bien de montrer nos spécificités et la qualité de nos produits, tout en gardant un prix juste pour les producteurs et le fonctionnement du magasin.</w:t>
            </w:r>
          </w:p>
          <w:p w:rsidR="000C2B94" w:rsidRPr="004B6F7D" w:rsidRDefault="000C2B94" w:rsidP="004B6F7D">
            <w:pPr>
              <w:spacing w:after="0" w:line="240" w:lineRule="auto"/>
            </w:pPr>
            <w:r>
              <w:t>Chance d’avoir le GRAP</w:t>
            </w:r>
            <w:r w:rsidRPr="004B6F7D">
              <w:t>. Rapprochement auprès des</w:t>
            </w:r>
            <w:r>
              <w:t xml:space="preserve"> biocoop peut être intéressant (car réseau national, plateforme d’achat, réflexions identiques sur choix des marques mais pression possible à leur niveau)</w:t>
            </w:r>
          </w:p>
          <w:p w:rsidR="000C2B94" w:rsidRPr="004B6F7D" w:rsidRDefault="000C2B94" w:rsidP="004B6F7D">
            <w:pPr>
              <w:spacing w:after="0" w:line="240" w:lineRule="auto"/>
            </w:pPr>
            <w:r>
              <w:t xml:space="preserve">Questions : </w:t>
            </w:r>
            <w:r w:rsidRPr="004B6F7D">
              <w:t>Combien de produits sont listés ?</w:t>
            </w:r>
            <w:r>
              <w:t xml:space="preserve"> (25)</w:t>
            </w:r>
            <w:r w:rsidRPr="004B6F7D">
              <w:t xml:space="preserve"> </w:t>
            </w:r>
          </w:p>
          <w:p w:rsidR="000C2B94" w:rsidRPr="004B6F7D" w:rsidRDefault="000C2B94" w:rsidP="004B6F7D">
            <w:pPr>
              <w:spacing w:after="0" w:line="240" w:lineRule="auto"/>
            </w:pPr>
            <w:r w:rsidRPr="004B6F7D">
              <w:t>Reste-t-il assez de produits que nous pouvons augmenter ?</w:t>
            </w:r>
          </w:p>
          <w:p w:rsidR="000C2B94" w:rsidRPr="004B6F7D" w:rsidRDefault="000C2B94" w:rsidP="004B6F7D">
            <w:pPr>
              <w:spacing w:after="0" w:line="240" w:lineRule="auto"/>
            </w:pPr>
            <w:r w:rsidRPr="004B6F7D">
              <w:t>on va les mettre dans la simulation d’Hélène pour se rendre compte. On</w:t>
            </w:r>
            <w:r>
              <w:t xml:space="preserve"> gagne aussi les marges de mark</w:t>
            </w:r>
            <w:r w:rsidRPr="004B6F7D">
              <w:t>al.</w:t>
            </w:r>
          </w:p>
          <w:p w:rsidR="000C2B94" w:rsidRPr="004B6F7D" w:rsidRDefault="000C2B94" w:rsidP="004B6F7D">
            <w:pPr>
              <w:spacing w:after="0" w:line="240" w:lineRule="auto"/>
            </w:pPr>
            <w:r w:rsidRPr="004B6F7D">
              <w:t>Producteurs et frais : moins de perte par la clim, moins de travail pour gérer les légumes abimés.</w:t>
            </w:r>
          </w:p>
          <w:p w:rsidR="000C2B94" w:rsidRPr="004B6F7D" w:rsidRDefault="000C2B94" w:rsidP="004B6F7D">
            <w:pPr>
              <w:spacing w:after="0" w:line="240" w:lineRule="auto"/>
            </w:pPr>
            <w:r w:rsidRPr="004B6F7D">
              <w:t>Garder en tête que si on baisse en qualité, à baisser les prix aussi en rappel</w:t>
            </w:r>
          </w:p>
          <w:p w:rsidR="000C2B94" w:rsidRPr="004B6F7D" w:rsidRDefault="000C2B94" w:rsidP="004B6F7D">
            <w:pPr>
              <w:spacing w:after="0" w:line="240" w:lineRule="auto"/>
            </w:pPr>
            <w:r w:rsidRPr="004B6F7D">
              <w:t>Avec les autres magasins</w:t>
            </w:r>
          </w:p>
          <w:p w:rsidR="000C2B94" w:rsidRPr="004B6F7D" w:rsidRDefault="000C2B94" w:rsidP="004B6F7D">
            <w:pPr>
              <w:spacing w:after="0" w:line="240" w:lineRule="auto"/>
            </w:pPr>
            <w:r w:rsidRPr="004B6F7D">
              <w:t>Plus de vrac en sec.</w:t>
            </w:r>
          </w:p>
          <w:p w:rsidR="000C2B94" w:rsidRPr="004B6F7D" w:rsidRDefault="000C2B94" w:rsidP="004B6F7D">
            <w:pPr>
              <w:spacing w:after="0" w:line="240" w:lineRule="auto"/>
            </w:pPr>
            <w:r w:rsidRPr="004B6F7D">
              <w:t>Autre volet : la newsletter salariée s’est arrêtée. On voudrait la refaire car on a besoin de passer des infos sur les choix. Portée par le CA car idées qui dépassent le magasin.</w:t>
            </w:r>
          </w:p>
        </w:tc>
        <w:tc>
          <w:tcPr>
            <w:tcW w:w="1667" w:type="pct"/>
          </w:tcPr>
          <w:p w:rsidR="000C2B94" w:rsidRPr="004B6F7D" w:rsidRDefault="000C2B94" w:rsidP="004B6F7D">
            <w:pPr>
              <w:spacing w:after="0" w:line="240" w:lineRule="auto"/>
            </w:pPr>
          </w:p>
          <w:p w:rsidR="000C2B94" w:rsidRPr="004B6F7D" w:rsidRDefault="000C2B94" w:rsidP="004B6F7D">
            <w:pPr>
              <w:spacing w:after="0" w:line="240" w:lineRule="auto"/>
            </w:pPr>
          </w:p>
          <w:p w:rsidR="000C2B94" w:rsidRPr="004B6F7D" w:rsidRDefault="000C2B94" w:rsidP="004B6F7D">
            <w:pPr>
              <w:spacing w:after="0" w:line="240" w:lineRule="auto"/>
            </w:pPr>
          </w:p>
          <w:p w:rsidR="000C2B94" w:rsidRPr="004B6F7D" w:rsidRDefault="000C2B94" w:rsidP="004B6F7D">
            <w:pPr>
              <w:spacing w:after="0" w:line="240" w:lineRule="auto"/>
            </w:pPr>
          </w:p>
          <w:p w:rsidR="000C2B94" w:rsidRPr="004B6F7D" w:rsidRDefault="000C2B94" w:rsidP="004B6F7D">
            <w:pPr>
              <w:spacing w:after="0" w:line="240" w:lineRule="auto"/>
            </w:pPr>
          </w:p>
          <w:p w:rsidR="000C2B94" w:rsidRPr="004B6F7D" w:rsidRDefault="000C2B94" w:rsidP="004B6F7D">
            <w:pPr>
              <w:spacing w:after="0" w:line="240" w:lineRule="auto"/>
            </w:pPr>
          </w:p>
          <w:p w:rsidR="000C2B94" w:rsidRPr="004B6F7D" w:rsidRDefault="000C2B94" w:rsidP="004B6F7D">
            <w:pPr>
              <w:spacing w:after="0" w:line="240" w:lineRule="auto"/>
            </w:pPr>
          </w:p>
          <w:p w:rsidR="000C2B94" w:rsidRPr="004B6F7D" w:rsidRDefault="000C2B94" w:rsidP="004B6F7D">
            <w:pPr>
              <w:spacing w:after="0" w:line="240" w:lineRule="auto"/>
            </w:pPr>
          </w:p>
          <w:p w:rsidR="000C2B94" w:rsidRPr="004B6F7D" w:rsidRDefault="000C2B94" w:rsidP="004B6F7D">
            <w:pPr>
              <w:spacing w:after="0" w:line="240" w:lineRule="auto"/>
            </w:pPr>
          </w:p>
          <w:p w:rsidR="000C2B94" w:rsidRPr="004B6F7D" w:rsidRDefault="000C2B94" w:rsidP="004B6F7D">
            <w:pPr>
              <w:spacing w:after="0" w:line="240" w:lineRule="auto"/>
            </w:pPr>
          </w:p>
          <w:p w:rsidR="000C2B94" w:rsidRPr="004B6F7D" w:rsidRDefault="000C2B94" w:rsidP="004B6F7D">
            <w:pPr>
              <w:spacing w:after="0" w:line="240" w:lineRule="auto"/>
            </w:pPr>
          </w:p>
          <w:p w:rsidR="000C2B94" w:rsidRPr="004B6F7D" w:rsidRDefault="000C2B94" w:rsidP="004B6F7D">
            <w:pPr>
              <w:spacing w:after="0" w:line="240" w:lineRule="auto"/>
            </w:pPr>
          </w:p>
          <w:p w:rsidR="000C2B94" w:rsidRPr="004B6F7D" w:rsidRDefault="000C2B94" w:rsidP="004B6F7D">
            <w:pPr>
              <w:spacing w:after="0" w:line="240" w:lineRule="auto"/>
            </w:pPr>
          </w:p>
          <w:p w:rsidR="000C2B94" w:rsidRPr="004B6F7D" w:rsidRDefault="000C2B94" w:rsidP="004B6F7D">
            <w:pPr>
              <w:spacing w:after="0" w:line="240" w:lineRule="auto"/>
            </w:pPr>
          </w:p>
          <w:p w:rsidR="000C2B94" w:rsidRPr="004B6F7D" w:rsidRDefault="000C2B94" w:rsidP="004B6F7D">
            <w:pPr>
              <w:spacing w:after="0" w:line="240" w:lineRule="auto"/>
            </w:pPr>
          </w:p>
          <w:p w:rsidR="000C2B94" w:rsidRPr="004B6F7D" w:rsidRDefault="000C2B94" w:rsidP="004B6F7D">
            <w:pPr>
              <w:spacing w:after="0" w:line="240" w:lineRule="auto"/>
            </w:pPr>
          </w:p>
          <w:p w:rsidR="000C2B94" w:rsidRPr="004B6F7D" w:rsidRDefault="000C2B94" w:rsidP="004B6F7D">
            <w:pPr>
              <w:spacing w:after="0" w:line="240" w:lineRule="auto"/>
            </w:pPr>
          </w:p>
          <w:p w:rsidR="000C2B94" w:rsidRPr="004B6F7D" w:rsidRDefault="000C2B94" w:rsidP="004B6F7D">
            <w:pPr>
              <w:spacing w:after="0" w:line="240" w:lineRule="auto"/>
            </w:pPr>
          </w:p>
          <w:p w:rsidR="000C2B94" w:rsidRPr="004B6F7D" w:rsidRDefault="000C2B94" w:rsidP="004B6F7D">
            <w:pPr>
              <w:spacing w:after="0" w:line="240" w:lineRule="auto"/>
            </w:pPr>
          </w:p>
          <w:p w:rsidR="000C2B94" w:rsidRPr="004B6F7D" w:rsidRDefault="000C2B94" w:rsidP="004B6F7D">
            <w:pPr>
              <w:spacing w:after="0" w:line="240" w:lineRule="auto"/>
            </w:pPr>
          </w:p>
          <w:p w:rsidR="000C2B94" w:rsidRPr="004B6F7D" w:rsidRDefault="000C2B94" w:rsidP="004B6F7D">
            <w:pPr>
              <w:spacing w:after="0" w:line="240" w:lineRule="auto"/>
            </w:pPr>
          </w:p>
          <w:p w:rsidR="000C2B94" w:rsidRPr="004B6F7D" w:rsidRDefault="000C2B94" w:rsidP="004B6F7D">
            <w:pPr>
              <w:spacing w:after="0" w:line="240" w:lineRule="auto"/>
            </w:pPr>
          </w:p>
          <w:p w:rsidR="000C2B94" w:rsidRPr="004B6F7D" w:rsidRDefault="000C2B94" w:rsidP="004B6F7D">
            <w:pPr>
              <w:spacing w:after="0" w:line="240" w:lineRule="auto"/>
            </w:pPr>
          </w:p>
          <w:p w:rsidR="000C2B94" w:rsidRPr="004B6F7D" w:rsidRDefault="000C2B94" w:rsidP="004B6F7D">
            <w:pPr>
              <w:spacing w:after="0" w:line="240" w:lineRule="auto"/>
            </w:pPr>
          </w:p>
          <w:p w:rsidR="000C2B94" w:rsidRPr="004B6F7D" w:rsidRDefault="000C2B94" w:rsidP="004B6F7D">
            <w:pPr>
              <w:spacing w:after="0" w:line="240" w:lineRule="auto"/>
            </w:pPr>
          </w:p>
          <w:p w:rsidR="000C2B94" w:rsidRPr="004B6F7D" w:rsidRDefault="000C2B94" w:rsidP="004B6F7D">
            <w:pPr>
              <w:spacing w:after="0" w:line="240" w:lineRule="auto"/>
            </w:pPr>
          </w:p>
          <w:p w:rsidR="000C2B94" w:rsidRPr="004B6F7D" w:rsidRDefault="000C2B94" w:rsidP="004B6F7D">
            <w:pPr>
              <w:spacing w:after="0" w:line="240" w:lineRule="auto"/>
            </w:pPr>
          </w:p>
          <w:p w:rsidR="000C2B94" w:rsidRPr="004B6F7D" w:rsidRDefault="000C2B94" w:rsidP="004B6F7D">
            <w:pPr>
              <w:spacing w:after="0" w:line="240" w:lineRule="auto"/>
            </w:pPr>
          </w:p>
          <w:p w:rsidR="000C2B94" w:rsidRPr="004B6F7D" w:rsidRDefault="000C2B94" w:rsidP="004B6F7D">
            <w:pPr>
              <w:spacing w:after="0" w:line="240" w:lineRule="auto"/>
            </w:pPr>
          </w:p>
          <w:p w:rsidR="000C2B94" w:rsidRPr="004B6F7D" w:rsidRDefault="000C2B94" w:rsidP="004B6F7D">
            <w:pPr>
              <w:spacing w:after="0" w:line="240" w:lineRule="auto"/>
            </w:pPr>
            <w:r w:rsidRPr="004B6F7D">
              <w:t>Demander à jean Yves pour le format</w:t>
            </w:r>
            <w:r>
              <w:t xml:space="preserve"> de la newsletter</w:t>
            </w:r>
          </w:p>
        </w:tc>
      </w:tr>
      <w:tr w:rsidR="000C2B94" w:rsidRPr="004B6F7D" w:rsidTr="004B6F7D">
        <w:tc>
          <w:tcPr>
            <w:tcW w:w="1058" w:type="pct"/>
          </w:tcPr>
          <w:p w:rsidR="000C2B94" w:rsidRPr="004B6F7D" w:rsidRDefault="000C2B94" w:rsidP="004B6F7D">
            <w:pPr>
              <w:spacing w:after="0" w:line="240" w:lineRule="auto"/>
            </w:pPr>
            <w:r w:rsidRPr="004B6F7D">
              <w:t>Copil partie CA – 5 mn</w:t>
            </w:r>
          </w:p>
          <w:p w:rsidR="000C2B94" w:rsidRPr="004B6F7D" w:rsidRDefault="000C2B94" w:rsidP="004B6F7D">
            <w:pPr>
              <w:spacing w:after="0" w:line="240" w:lineRule="auto"/>
            </w:pPr>
          </w:p>
        </w:tc>
        <w:tc>
          <w:tcPr>
            <w:tcW w:w="2275" w:type="pct"/>
          </w:tcPr>
          <w:p w:rsidR="000C2B94" w:rsidRPr="004B6F7D" w:rsidRDefault="000C2B94" w:rsidP="004B6F7D">
            <w:pPr>
              <w:spacing w:after="0" w:line="240" w:lineRule="auto"/>
            </w:pPr>
            <w:r w:rsidRPr="004B6F7D">
              <w:t>Membre du CA au COPIL : Hugues, Manue, Michel. Suppléant : Meije. Si les titulaires ne peuvent pas venir ils doivent se charger de trouver un remplaçant</w:t>
            </w:r>
          </w:p>
          <w:p w:rsidR="000C2B94" w:rsidRPr="004B6F7D" w:rsidRDefault="000C2B94" w:rsidP="004B6F7D">
            <w:pPr>
              <w:spacing w:after="0" w:line="240" w:lineRule="auto"/>
            </w:pPr>
            <w:r w:rsidRPr="004B6F7D">
              <w:t>S’il n’y a pas le quorum, cela ne sert à rien de le faire</w:t>
            </w:r>
          </w:p>
          <w:p w:rsidR="000C2B94" w:rsidRPr="004B6F7D" w:rsidRDefault="000C2B94" w:rsidP="004B6F7D">
            <w:pPr>
              <w:spacing w:after="0" w:line="240" w:lineRule="auto"/>
            </w:pPr>
            <w:r w:rsidRPr="004B6F7D">
              <w:t>Envoyer le compte rendu avant pour les producteurs, pour qu’il y ait toujours 3 personnes.</w:t>
            </w:r>
          </w:p>
          <w:p w:rsidR="000C2B94" w:rsidRPr="004B6F7D" w:rsidRDefault="000C2B94" w:rsidP="004B6F7D">
            <w:pPr>
              <w:spacing w:after="0" w:line="240" w:lineRule="auto"/>
            </w:pPr>
          </w:p>
          <w:p w:rsidR="000C2B94" w:rsidRPr="004B6F7D" w:rsidRDefault="000C2B94" w:rsidP="004B6F7D">
            <w:pPr>
              <w:spacing w:after="0" w:line="240" w:lineRule="auto"/>
            </w:pPr>
            <w:r w:rsidRPr="004B6F7D">
              <w:t>Pétition pour soutenir Nathalie Buisson car elle est attaquée par le voisinage. Ils sont usés. Copil a pensé une pétition de soutien, et des cartes postales pour la soutenir.</w:t>
            </w:r>
          </w:p>
          <w:p w:rsidR="000C2B94" w:rsidRPr="004B6F7D" w:rsidRDefault="000C2B94" w:rsidP="004B6F7D">
            <w:pPr>
              <w:spacing w:after="0" w:line="240" w:lineRule="auto"/>
            </w:pPr>
            <w:r w:rsidRPr="004B6F7D">
              <w:t>proposé par l’épicerie, courrier de soutien pour Nathalie.</w:t>
            </w:r>
          </w:p>
          <w:p w:rsidR="000C2B94" w:rsidRPr="004B6F7D" w:rsidRDefault="000C2B94" w:rsidP="004B6F7D">
            <w:pPr>
              <w:spacing w:after="0" w:line="240" w:lineRule="auto"/>
            </w:pPr>
            <w:r w:rsidRPr="004B6F7D">
              <w:t>Courrier à envoyer au maire de remerciement pour avoir une si belle exploitation, proposé à Nathalie avant pour validation.</w:t>
            </w:r>
          </w:p>
          <w:p w:rsidR="000C2B94" w:rsidRPr="004B6F7D" w:rsidRDefault="000C2B94" w:rsidP="004B6F7D">
            <w:pPr>
              <w:spacing w:after="0" w:line="240" w:lineRule="auto"/>
            </w:pPr>
            <w:r w:rsidRPr="004B6F7D">
              <w:t>Faire une porte ouverte à la ferme avec reportage.</w:t>
            </w:r>
          </w:p>
          <w:p w:rsidR="000C2B94" w:rsidRPr="004B6F7D" w:rsidRDefault="000C2B94" w:rsidP="004B6F7D">
            <w:pPr>
              <w:spacing w:after="0" w:line="240" w:lineRule="auto"/>
            </w:pPr>
            <w:r w:rsidRPr="004B6F7D">
              <w:t>Evaluer la perte des 3 semaines pour créer un soutien financier.</w:t>
            </w:r>
          </w:p>
        </w:tc>
        <w:tc>
          <w:tcPr>
            <w:tcW w:w="1667" w:type="pct"/>
          </w:tcPr>
          <w:p w:rsidR="000C2B94" w:rsidRPr="004B6F7D" w:rsidRDefault="000C2B94" w:rsidP="004B6F7D">
            <w:pPr>
              <w:spacing w:after="0" w:line="240" w:lineRule="auto"/>
              <w:rPr>
                <w:b/>
              </w:rPr>
            </w:pPr>
            <w:r w:rsidRPr="004B6F7D">
              <w:rPr>
                <w:b/>
              </w:rPr>
              <w:t>Manque 2 suppléants</w:t>
            </w:r>
          </w:p>
          <w:p w:rsidR="000C2B94" w:rsidRPr="004B6F7D" w:rsidRDefault="000C2B94" w:rsidP="004B6F7D">
            <w:pPr>
              <w:spacing w:after="0" w:line="240" w:lineRule="auto"/>
              <w:rPr>
                <w:b/>
              </w:rPr>
            </w:pPr>
          </w:p>
          <w:p w:rsidR="000C2B94" w:rsidRPr="004B6F7D" w:rsidRDefault="000C2B94" w:rsidP="004B6F7D">
            <w:pPr>
              <w:spacing w:after="0" w:line="240" w:lineRule="auto"/>
              <w:rPr>
                <w:b/>
              </w:rPr>
            </w:pPr>
          </w:p>
          <w:p w:rsidR="000C2B94" w:rsidRPr="004B6F7D" w:rsidRDefault="000C2B94" w:rsidP="004B6F7D">
            <w:pPr>
              <w:spacing w:after="0" w:line="240" w:lineRule="auto"/>
              <w:rPr>
                <w:b/>
              </w:rPr>
            </w:pPr>
          </w:p>
          <w:p w:rsidR="000C2B94" w:rsidRPr="004B6F7D" w:rsidRDefault="000C2B94" w:rsidP="004B6F7D">
            <w:pPr>
              <w:spacing w:after="0" w:line="240" w:lineRule="auto"/>
              <w:rPr>
                <w:b/>
              </w:rPr>
            </w:pPr>
          </w:p>
          <w:p w:rsidR="000C2B94" w:rsidRPr="004B6F7D" w:rsidRDefault="000C2B94" w:rsidP="004B6F7D">
            <w:pPr>
              <w:spacing w:after="0" w:line="240" w:lineRule="auto"/>
              <w:rPr>
                <w:b/>
              </w:rPr>
            </w:pPr>
          </w:p>
          <w:p w:rsidR="000C2B94" w:rsidRPr="004B6F7D" w:rsidRDefault="000C2B94" w:rsidP="004B6F7D">
            <w:pPr>
              <w:spacing w:after="0" w:line="240" w:lineRule="auto"/>
              <w:rPr>
                <w:b/>
              </w:rPr>
            </w:pPr>
          </w:p>
          <w:p w:rsidR="000C2B94" w:rsidRPr="004B6F7D" w:rsidRDefault="000C2B94" w:rsidP="004B6F7D">
            <w:pPr>
              <w:spacing w:after="0" w:line="240" w:lineRule="auto"/>
              <w:rPr>
                <w:b/>
              </w:rPr>
            </w:pPr>
          </w:p>
        </w:tc>
      </w:tr>
      <w:tr w:rsidR="000C2B94" w:rsidRPr="004B6F7D" w:rsidTr="004B6F7D">
        <w:tc>
          <w:tcPr>
            <w:tcW w:w="1058" w:type="pct"/>
          </w:tcPr>
          <w:p w:rsidR="000C2B94" w:rsidRPr="004B6F7D" w:rsidRDefault="000C2B94" w:rsidP="004B6F7D">
            <w:pPr>
              <w:spacing w:after="0" w:line="240" w:lineRule="auto"/>
            </w:pPr>
            <w:r w:rsidRPr="004B6F7D">
              <w:t>Prépa séminaire – 10 mn</w:t>
            </w:r>
          </w:p>
          <w:p w:rsidR="000C2B94" w:rsidRPr="004B6F7D" w:rsidRDefault="000C2B94" w:rsidP="004B6F7D">
            <w:pPr>
              <w:spacing w:after="0" w:line="240" w:lineRule="auto"/>
            </w:pPr>
          </w:p>
        </w:tc>
        <w:tc>
          <w:tcPr>
            <w:tcW w:w="2275" w:type="pct"/>
          </w:tcPr>
          <w:p w:rsidR="000C2B94" w:rsidRPr="004B6F7D" w:rsidRDefault="000C2B94" w:rsidP="004B6F7D">
            <w:pPr>
              <w:spacing w:after="0" w:line="240" w:lineRule="auto"/>
            </w:pPr>
            <w:r w:rsidRPr="004B6F7D">
              <w:t>Nous aurons des pizzas !! de la boulangerie savoyarde le matin pour le soir</w:t>
            </w:r>
          </w:p>
          <w:p w:rsidR="000C2B94" w:rsidRPr="004B6F7D" w:rsidRDefault="000C2B94" w:rsidP="004B6F7D">
            <w:pPr>
              <w:spacing w:after="0" w:line="240" w:lineRule="auto"/>
            </w:pPr>
            <w:r w:rsidRPr="004B6F7D">
              <w:t>Idée d’ouvrir à partir de 18h30 à l’apéro pour la soupe, les pizzas.</w:t>
            </w:r>
          </w:p>
          <w:p w:rsidR="000C2B94" w:rsidRPr="004B6F7D" w:rsidRDefault="000C2B94" w:rsidP="004B6F7D">
            <w:pPr>
              <w:spacing w:after="0" w:line="240" w:lineRule="auto"/>
            </w:pPr>
            <w:r w:rsidRPr="004B6F7D">
              <w:t>Communication faite par la commission perspective (Pascaline)</w:t>
            </w:r>
          </w:p>
          <w:p w:rsidR="000C2B94" w:rsidRPr="004B6F7D" w:rsidRDefault="000C2B94" w:rsidP="004B6F7D">
            <w:pPr>
              <w:spacing w:after="0" w:line="240" w:lineRule="auto"/>
            </w:pPr>
            <w:r w:rsidRPr="004B6F7D">
              <w:t>Avoir un message clair… recherche d’idées</w:t>
            </w:r>
          </w:p>
        </w:tc>
        <w:tc>
          <w:tcPr>
            <w:tcW w:w="1667" w:type="pct"/>
          </w:tcPr>
          <w:p w:rsidR="000C2B94" w:rsidRPr="004B6F7D" w:rsidRDefault="000C2B94" w:rsidP="004B6F7D">
            <w:pPr>
              <w:spacing w:after="0" w:line="240" w:lineRule="auto"/>
              <w:rPr>
                <w:b/>
                <w:color w:val="FF0000"/>
              </w:rPr>
            </w:pPr>
            <w:r w:rsidRPr="004B6F7D">
              <w:rPr>
                <w:b/>
                <w:color w:val="FF0000"/>
              </w:rPr>
              <w:t>Dimanche 16 octobre à partir de 13h30 pour le café</w:t>
            </w:r>
          </w:p>
          <w:p w:rsidR="000C2B94" w:rsidRPr="004B6F7D" w:rsidRDefault="000C2B94" w:rsidP="004B6F7D">
            <w:pPr>
              <w:spacing w:after="0" w:line="240" w:lineRule="auto"/>
              <w:rPr>
                <w:b/>
                <w:color w:val="FF0000"/>
              </w:rPr>
            </w:pPr>
          </w:p>
          <w:p w:rsidR="000C2B94" w:rsidRPr="004B6F7D" w:rsidRDefault="000C2B94" w:rsidP="004B6F7D">
            <w:pPr>
              <w:spacing w:after="0" w:line="240" w:lineRule="auto"/>
            </w:pPr>
            <w:r w:rsidRPr="004B6F7D">
              <w:t xml:space="preserve">Inviter Cécile, Valérie, </w:t>
            </w:r>
          </w:p>
        </w:tc>
      </w:tr>
      <w:tr w:rsidR="000C2B94" w:rsidRPr="004B6F7D" w:rsidTr="004B6F7D">
        <w:tc>
          <w:tcPr>
            <w:tcW w:w="1058" w:type="pct"/>
          </w:tcPr>
          <w:p w:rsidR="000C2B94" w:rsidRPr="004B6F7D" w:rsidRDefault="000C2B94" w:rsidP="004B6F7D">
            <w:pPr>
              <w:spacing w:after="0" w:line="240" w:lineRule="auto"/>
            </w:pPr>
            <w:r w:rsidRPr="004B6F7D">
              <w:t>Question salariées - Isabelle</w:t>
            </w:r>
          </w:p>
          <w:p w:rsidR="000C2B94" w:rsidRPr="004B6F7D" w:rsidRDefault="000C2B94" w:rsidP="004B6F7D">
            <w:pPr>
              <w:spacing w:after="0" w:line="240" w:lineRule="auto"/>
            </w:pPr>
          </w:p>
        </w:tc>
        <w:tc>
          <w:tcPr>
            <w:tcW w:w="2275" w:type="pct"/>
          </w:tcPr>
          <w:p w:rsidR="000C2B94" w:rsidRPr="004B6F7D" w:rsidRDefault="000C2B94" w:rsidP="004B6F7D">
            <w:pPr>
              <w:spacing w:after="0" w:line="240" w:lineRule="auto"/>
            </w:pPr>
            <w:r w:rsidRPr="004B6F7D">
              <w:t>Super dynamique d’équipe qui fait du bien. Coralie et Claudia s’approprient le projet, répartition  des taches à revoir.</w:t>
            </w:r>
          </w:p>
          <w:p w:rsidR="000C2B94" w:rsidRPr="004B6F7D" w:rsidRDefault="000C2B94" w:rsidP="004B6F7D">
            <w:pPr>
              <w:spacing w:after="0" w:line="240" w:lineRule="auto"/>
            </w:pPr>
            <w:r w:rsidRPr="004B6F7D">
              <w:t xml:space="preserve">Réunion des producteurs bientôt mise en place par Coralie, qui amène aussi des connaissances, </w:t>
            </w:r>
          </w:p>
          <w:p w:rsidR="000C2B94" w:rsidRPr="004B6F7D" w:rsidRDefault="000C2B94" w:rsidP="004B6F7D">
            <w:pPr>
              <w:spacing w:after="0" w:line="240" w:lineRule="auto"/>
            </w:pPr>
            <w:r w:rsidRPr="004B6F7D">
              <w:t>Commission boulangers à venir</w:t>
            </w:r>
          </w:p>
          <w:p w:rsidR="000C2B94" w:rsidRPr="004B6F7D" w:rsidRDefault="000C2B94" w:rsidP="004B6F7D">
            <w:pPr>
              <w:spacing w:after="0" w:line="240" w:lineRule="auto"/>
            </w:pPr>
            <w:r w:rsidRPr="004B6F7D">
              <w:t>Réunion d’équipe 14 oct  avec un tiers (Sandrine Follin) pour faire une analyse de la pratique pour clarifier les motivations de chacun. Suite à un besoin des anciennes de poser un ressenti, de ne jamais aller au bout, sur la vie de l’équipe. Peut-être sur la place du CA mais l’idée de base est de vraiment parler de l’équipe et des envies de chacun.</w:t>
            </w:r>
          </w:p>
          <w:p w:rsidR="000C2B94" w:rsidRPr="004B6F7D" w:rsidRDefault="000C2B94" w:rsidP="004B6F7D">
            <w:pPr>
              <w:spacing w:after="0" w:line="240" w:lineRule="auto"/>
            </w:pPr>
            <w:r w:rsidRPr="004B6F7D">
              <w:t>Comment faire pour travailler ensemble, sans être 2 entités différentes ? il serait important qu’on ait une politique commerciale. Allez-vous en parler pendant le séminaire ?</w:t>
            </w:r>
          </w:p>
          <w:p w:rsidR="000C2B94" w:rsidRPr="004B6F7D" w:rsidRDefault="000C2B94" w:rsidP="004B6F7D">
            <w:pPr>
              <w:spacing w:after="0" w:line="240" w:lineRule="auto"/>
            </w:pPr>
            <w:r w:rsidRPr="004B6F7D">
              <w:t>Fermée le 1 novembre. Les filles ne travailleront pas le lundi. Elles devront les heures qu’elles n’ont pas faites.</w:t>
            </w:r>
          </w:p>
          <w:p w:rsidR="000C2B94" w:rsidRPr="004B6F7D" w:rsidRDefault="000C2B94" w:rsidP="004B6F7D">
            <w:pPr>
              <w:spacing w:after="0" w:line="240" w:lineRule="auto"/>
            </w:pPr>
            <w:r w:rsidRPr="004B6F7D">
              <w:t>Organisation de l’inventaire fin novembre. Contrôle certification AB bientôt mais les stocks ne pas justes. Plus simples que pendant les vacances. Difficultés de le faire ne novembre, c’est qu’il faut être très rigoureux sur les stocks pendant un mois sinon on fait des erreurs de prévisionnel sur 2 ans.</w:t>
            </w:r>
          </w:p>
        </w:tc>
        <w:tc>
          <w:tcPr>
            <w:tcW w:w="1667" w:type="pct"/>
          </w:tcPr>
          <w:p w:rsidR="000C2B94" w:rsidRPr="004B6F7D" w:rsidRDefault="000C2B94" w:rsidP="004B6F7D">
            <w:pPr>
              <w:spacing w:after="0" w:line="240" w:lineRule="auto"/>
            </w:pPr>
          </w:p>
        </w:tc>
      </w:tr>
      <w:tr w:rsidR="000C2B94" w:rsidRPr="004B6F7D" w:rsidTr="004B6F7D">
        <w:tc>
          <w:tcPr>
            <w:tcW w:w="1058" w:type="pct"/>
          </w:tcPr>
          <w:p w:rsidR="000C2B94" w:rsidRPr="004B6F7D" w:rsidRDefault="000C2B94" w:rsidP="004B6F7D">
            <w:pPr>
              <w:spacing w:after="0" w:line="240" w:lineRule="auto"/>
            </w:pPr>
            <w:r w:rsidRPr="004B6F7D">
              <w:t>producteurs</w:t>
            </w:r>
          </w:p>
          <w:p w:rsidR="000C2B94" w:rsidRPr="004B6F7D" w:rsidRDefault="000C2B94" w:rsidP="004B6F7D">
            <w:pPr>
              <w:spacing w:after="0" w:line="240" w:lineRule="auto"/>
            </w:pPr>
          </w:p>
        </w:tc>
        <w:tc>
          <w:tcPr>
            <w:tcW w:w="2275" w:type="pct"/>
          </w:tcPr>
          <w:p w:rsidR="000C2B94" w:rsidRPr="004B6F7D" w:rsidRDefault="000C2B94" w:rsidP="004B6F7D">
            <w:pPr>
              <w:spacing w:after="0" w:line="240" w:lineRule="auto"/>
            </w:pPr>
            <w:r w:rsidRPr="004B6F7D">
              <w:t>Laure va peut-être devoir partir d’Allèves car ils ne trouvent pas de terrain pour s’agrandir.</w:t>
            </w:r>
          </w:p>
        </w:tc>
        <w:tc>
          <w:tcPr>
            <w:tcW w:w="1667" w:type="pct"/>
          </w:tcPr>
          <w:p w:rsidR="000C2B94" w:rsidRPr="004B6F7D" w:rsidRDefault="000C2B94" w:rsidP="004B6F7D">
            <w:pPr>
              <w:spacing w:after="0" w:line="240" w:lineRule="auto"/>
            </w:pPr>
          </w:p>
        </w:tc>
      </w:tr>
      <w:tr w:rsidR="000C2B94" w:rsidRPr="004B6F7D" w:rsidTr="004B6F7D">
        <w:tc>
          <w:tcPr>
            <w:tcW w:w="1058" w:type="pct"/>
          </w:tcPr>
          <w:p w:rsidR="000C2B94" w:rsidRPr="004B6F7D" w:rsidRDefault="000C2B94" w:rsidP="004B6F7D">
            <w:pPr>
              <w:spacing w:after="0" w:line="240" w:lineRule="auto"/>
            </w:pPr>
            <w:r w:rsidRPr="004B6F7D">
              <w:t>Com animation</w:t>
            </w:r>
          </w:p>
          <w:p w:rsidR="000C2B94" w:rsidRPr="004B6F7D" w:rsidRDefault="000C2B94" w:rsidP="004B6F7D">
            <w:pPr>
              <w:spacing w:after="0" w:line="240" w:lineRule="auto"/>
            </w:pPr>
          </w:p>
        </w:tc>
        <w:tc>
          <w:tcPr>
            <w:tcW w:w="2275" w:type="pct"/>
          </w:tcPr>
          <w:p w:rsidR="000C2B94" w:rsidRPr="004B6F7D" w:rsidRDefault="000C2B94" w:rsidP="004B6F7D">
            <w:pPr>
              <w:spacing w:after="0" w:line="240" w:lineRule="auto"/>
            </w:pPr>
            <w:r w:rsidRPr="004B6F7D">
              <w:t>Com restauration qui se monte au collège suite à l’intervention de Bérangère, ouverte aux parents, Hélène et Claudia sont invitées comme personnes ressources.</w:t>
            </w:r>
          </w:p>
        </w:tc>
        <w:tc>
          <w:tcPr>
            <w:tcW w:w="1667" w:type="pct"/>
          </w:tcPr>
          <w:p w:rsidR="000C2B94" w:rsidRPr="004B6F7D" w:rsidRDefault="000C2B94" w:rsidP="004B6F7D">
            <w:pPr>
              <w:spacing w:after="0" w:line="240" w:lineRule="auto"/>
            </w:pPr>
          </w:p>
        </w:tc>
      </w:tr>
      <w:tr w:rsidR="000C2B94" w:rsidRPr="004B6F7D" w:rsidTr="004B6F7D">
        <w:tc>
          <w:tcPr>
            <w:tcW w:w="1058" w:type="pct"/>
          </w:tcPr>
          <w:p w:rsidR="000C2B94" w:rsidRPr="004B6F7D" w:rsidRDefault="000C2B94" w:rsidP="004B6F7D">
            <w:pPr>
              <w:spacing w:after="0" w:line="240" w:lineRule="auto"/>
            </w:pPr>
            <w:r w:rsidRPr="004B6F7D">
              <w:t xml:space="preserve">Accorderie </w:t>
            </w:r>
          </w:p>
        </w:tc>
        <w:tc>
          <w:tcPr>
            <w:tcW w:w="2275" w:type="pct"/>
          </w:tcPr>
          <w:p w:rsidR="000C2B94" w:rsidRPr="004B6F7D" w:rsidRDefault="000C2B94" w:rsidP="004B6F7D">
            <w:pPr>
              <w:spacing w:after="0" w:line="240" w:lineRule="auto"/>
            </w:pPr>
            <w:r w:rsidRPr="004B6F7D">
              <w:t>Accorderie demain à 19h. accord pour 5 bouteilles, toujours valable ? pris en charge par Biobauges.</w:t>
            </w:r>
          </w:p>
        </w:tc>
        <w:tc>
          <w:tcPr>
            <w:tcW w:w="1667" w:type="pct"/>
          </w:tcPr>
          <w:p w:rsidR="000C2B94" w:rsidRPr="004B6F7D" w:rsidRDefault="000C2B94" w:rsidP="004B6F7D">
            <w:pPr>
              <w:spacing w:after="0" w:line="240" w:lineRule="auto"/>
            </w:pPr>
          </w:p>
        </w:tc>
      </w:tr>
      <w:tr w:rsidR="000C2B94" w:rsidRPr="004B6F7D" w:rsidTr="004B6F7D">
        <w:tc>
          <w:tcPr>
            <w:tcW w:w="1058" w:type="pct"/>
          </w:tcPr>
          <w:p w:rsidR="000C2B94" w:rsidRPr="004B6F7D" w:rsidRDefault="000C2B94" w:rsidP="004B6F7D">
            <w:pPr>
              <w:spacing w:after="0" w:line="240" w:lineRule="auto"/>
              <w:rPr>
                <w:b/>
              </w:rPr>
            </w:pPr>
            <w:r w:rsidRPr="004B6F7D">
              <w:rPr>
                <w:b/>
              </w:rPr>
              <w:t xml:space="preserve">DATE </w:t>
            </w:r>
          </w:p>
        </w:tc>
        <w:tc>
          <w:tcPr>
            <w:tcW w:w="2275" w:type="pct"/>
          </w:tcPr>
          <w:p w:rsidR="000C2B94" w:rsidRPr="004B6F7D" w:rsidRDefault="000C2B94" w:rsidP="004B6F7D">
            <w:pPr>
              <w:spacing w:after="0" w:line="240" w:lineRule="auto"/>
              <w:rPr>
                <w:b/>
              </w:rPr>
            </w:pPr>
            <w:r w:rsidRPr="004B6F7D">
              <w:rPr>
                <w:b/>
              </w:rPr>
              <w:t>Lundi 7 novembre 20h30</w:t>
            </w:r>
          </w:p>
        </w:tc>
        <w:tc>
          <w:tcPr>
            <w:tcW w:w="1667" w:type="pct"/>
          </w:tcPr>
          <w:p w:rsidR="000C2B94" w:rsidRPr="004B6F7D" w:rsidRDefault="000C2B94" w:rsidP="004B6F7D">
            <w:pPr>
              <w:spacing w:after="0" w:line="240" w:lineRule="auto"/>
              <w:rPr>
                <w:b/>
              </w:rPr>
            </w:pPr>
            <w:r w:rsidRPr="004B6F7D">
              <w:rPr>
                <w:b/>
              </w:rPr>
              <w:t>Lydie</w:t>
            </w:r>
          </w:p>
        </w:tc>
      </w:tr>
    </w:tbl>
    <w:p w:rsidR="000C2B94" w:rsidRDefault="000C2B94"/>
    <w:sectPr w:rsidR="000C2B94" w:rsidSect="008A6ACA">
      <w:pgSz w:w="16838" w:h="11906" w:orient="landscape"/>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C42CD"/>
    <w:rsid w:val="0006295D"/>
    <w:rsid w:val="000C2B94"/>
    <w:rsid w:val="001E1DD4"/>
    <w:rsid w:val="0028287C"/>
    <w:rsid w:val="002A2BBD"/>
    <w:rsid w:val="002B721F"/>
    <w:rsid w:val="003E02B4"/>
    <w:rsid w:val="00484BB5"/>
    <w:rsid w:val="004B6F7D"/>
    <w:rsid w:val="004F3258"/>
    <w:rsid w:val="005A74F4"/>
    <w:rsid w:val="006015CF"/>
    <w:rsid w:val="0066154B"/>
    <w:rsid w:val="006A59A4"/>
    <w:rsid w:val="006A677C"/>
    <w:rsid w:val="0077692E"/>
    <w:rsid w:val="007E500B"/>
    <w:rsid w:val="008779A0"/>
    <w:rsid w:val="008A6ACA"/>
    <w:rsid w:val="009048E7"/>
    <w:rsid w:val="009178B0"/>
    <w:rsid w:val="009D5134"/>
    <w:rsid w:val="00AC42CD"/>
    <w:rsid w:val="00B32EC2"/>
    <w:rsid w:val="00C35533"/>
    <w:rsid w:val="00CE07B1"/>
    <w:rsid w:val="00DC4C10"/>
    <w:rsid w:val="00E63E5E"/>
    <w:rsid w:val="00EC0176"/>
    <w:rsid w:val="00EF254D"/>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C10"/>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2A2BB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eije\Documents\mod&#232;le%20compte%20rendu%20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modèle compte rendu CA.dotx</Template>
  <TotalTime>3</TotalTime>
  <Pages>3</Pages>
  <Words>1043</Words>
  <Characters>5740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 du 06 10 2016</dc:title>
  <dc:subject/>
  <dc:creator>Meije</dc:creator>
  <cp:keywords/>
  <dc:description/>
  <cp:lastModifiedBy>Aurélie</cp:lastModifiedBy>
  <cp:revision>2</cp:revision>
  <dcterms:created xsi:type="dcterms:W3CDTF">2016-10-12T20:56:00Z</dcterms:created>
  <dcterms:modified xsi:type="dcterms:W3CDTF">2016-10-12T20:56:00Z</dcterms:modified>
</cp:coreProperties>
</file>